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0F736" w14:textId="5EF71F57" w:rsidR="007D3903" w:rsidRPr="009F6678" w:rsidRDefault="00F83FB3" w:rsidP="00026935">
      <w:pPr>
        <w:pStyle w:val="Title"/>
        <w:jc w:val="center"/>
        <w:rPr>
          <w:rFonts w:cstheme="majorHAnsi"/>
          <w:color w:val="3A4B5B" w:themeColor="accent1" w:themeShade="80"/>
          <w:sz w:val="44"/>
          <w:szCs w:val="44"/>
        </w:rPr>
      </w:pPr>
      <w:r w:rsidRPr="009F6678">
        <w:rPr>
          <w:rFonts w:cstheme="majorHAnsi"/>
          <w:color w:val="3A4B5B" w:themeColor="accent1" w:themeShade="80"/>
          <w:sz w:val="44"/>
          <w:szCs w:val="44"/>
        </w:rPr>
        <w:t>Nenugalimos jėgos aplinkybių pranešimo forma</w:t>
      </w:r>
    </w:p>
    <w:p w14:paraId="7B96103B" w14:textId="77777777" w:rsidR="00AA7BB9" w:rsidRPr="000676B5" w:rsidRDefault="008844A6" w:rsidP="000676B5">
      <w:pPr>
        <w:jc w:val="both"/>
        <w:rPr>
          <w:rFonts w:ascii="Calibri" w:hAnsi="Calibri" w:cs="Calibri"/>
          <w:i/>
        </w:rPr>
      </w:pPr>
      <w:r w:rsidRPr="000676B5">
        <w:rPr>
          <w:rFonts w:ascii="Calibri" w:hAnsi="Calibri" w:cs="Calibri"/>
          <w:i/>
        </w:rPr>
        <w:t xml:space="preserve">Užpildytą formą „Word“ formatu išsiųskite elektroniniu paštu paskirtam nacionalinės agentūros projektų vadovui </w:t>
      </w:r>
      <w:r w:rsidR="00992C0E" w:rsidRPr="000676B5">
        <w:rPr>
          <w:rFonts w:ascii="Calibri" w:hAnsi="Calibri" w:cs="Calibri"/>
          <w:b/>
          <w:bCs/>
          <w:i/>
        </w:rPr>
        <w:t>nedelsiant</w:t>
      </w:r>
      <w:r w:rsidR="00790C4D" w:rsidRPr="000676B5">
        <w:rPr>
          <w:rFonts w:ascii="Calibri" w:hAnsi="Calibri" w:cs="Calibri"/>
          <w:i/>
        </w:rPr>
        <w:t xml:space="preserve"> </w:t>
      </w:r>
      <w:r w:rsidRPr="000676B5">
        <w:rPr>
          <w:rFonts w:ascii="Calibri" w:hAnsi="Calibri" w:cs="Calibri"/>
          <w:i/>
        </w:rPr>
        <w:t>nuo nenugalimos jėgos aplinkybių atsiradimo.</w:t>
      </w:r>
    </w:p>
    <w:p w14:paraId="4813E591" w14:textId="41E14EBA" w:rsidR="007A210A" w:rsidRPr="009F6678" w:rsidRDefault="007A210A" w:rsidP="000676B5">
      <w:pPr>
        <w:jc w:val="both"/>
        <w:rPr>
          <w:rFonts w:asciiTheme="majorHAnsi" w:hAnsiTheme="majorHAnsi" w:cstheme="majorHAnsi"/>
          <w:i/>
          <w:iCs/>
          <w:color w:val="3A4B5B" w:themeColor="accent1" w:themeShade="80"/>
        </w:rPr>
      </w:pPr>
      <w:r w:rsidRPr="00AA7BB9">
        <w:rPr>
          <w:rFonts w:asciiTheme="majorHAnsi" w:hAnsiTheme="majorHAnsi" w:cstheme="majorHAnsi"/>
          <w:i/>
          <w:iCs/>
          <w:color w:val="3A4B5B" w:themeColor="accent1" w:themeShade="80"/>
        </w:rPr>
        <w:t>Formą</w:t>
      </w:r>
      <w:r w:rsidRPr="007A210A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pild</w:t>
      </w:r>
      <w:r>
        <w:rPr>
          <w:rFonts w:asciiTheme="majorHAnsi" w:hAnsiTheme="majorHAnsi" w:cstheme="majorHAnsi"/>
          <w:i/>
          <w:iCs/>
          <w:color w:val="3A4B5B" w:themeColor="accent1" w:themeShade="80"/>
        </w:rPr>
        <w:t>oma</w:t>
      </w:r>
      <w:r w:rsidRPr="007A210A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tik tuo atveju, jei nenugalimos jėgos aplinkybių išlaidos nėra padengiamos iš mobilumo organizavimo lėšų.</w:t>
      </w:r>
    </w:p>
    <w:p w14:paraId="46289CA5" w14:textId="39D653C0" w:rsidR="007D3903" w:rsidRPr="00EA06A1" w:rsidRDefault="00134761">
      <w:pPr>
        <w:pStyle w:val="naslov1"/>
        <w:rPr>
          <w:rFonts w:cstheme="majorHAnsi"/>
        </w:rPr>
      </w:pPr>
      <w:r>
        <w:rPr>
          <w:rFonts w:cstheme="majorHAnsi"/>
        </w:rPr>
        <w:t>I</w:t>
      </w:r>
      <w:r w:rsidR="009F6678">
        <w:rPr>
          <w:rFonts w:cstheme="majorHAnsi"/>
        </w:rPr>
        <w:t>.</w:t>
      </w:r>
      <w:r>
        <w:rPr>
          <w:rFonts w:cstheme="majorHAnsi"/>
        </w:rPr>
        <w:t xml:space="preserve"> </w:t>
      </w:r>
      <w:r w:rsidR="002D6A1F">
        <w:rPr>
          <w:rFonts w:cstheme="majorHAnsi"/>
        </w:rPr>
        <w:t>PROJEKTO DUOMENYS</w:t>
      </w:r>
      <w:r w:rsidR="00942A82">
        <w:rPr>
          <w:rFonts w:cstheme="majorHAnsi"/>
        </w:rPr>
        <w:t>:</w:t>
      </w:r>
    </w:p>
    <w:tbl>
      <w:tblPr>
        <w:tblStyle w:val="Tablicaizvjeastatusa"/>
        <w:tblW w:w="5000" w:type="pct"/>
        <w:tblLook w:val="04A0" w:firstRow="1" w:lastRow="0" w:firstColumn="1" w:lastColumn="0" w:noHBand="0" w:noVBand="1"/>
      </w:tblPr>
      <w:tblGrid>
        <w:gridCol w:w="5369"/>
        <w:gridCol w:w="4608"/>
      </w:tblGrid>
      <w:tr w:rsidR="009F6678" w:rsidRPr="009F6678" w14:paraId="0F7AAA5D" w14:textId="77777777" w:rsidTr="00B27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</w:tcPr>
          <w:p w14:paraId="1F0E5177" w14:textId="6223A551" w:rsidR="00B27571" w:rsidRPr="009F6678" w:rsidRDefault="002D6A1F">
            <w:pPr>
              <w:rPr>
                <w:rFonts w:cstheme="majorHAnsi"/>
                <w:color w:val="3A4B5B" w:themeColor="accent1" w:themeShade="80"/>
                <w:sz w:val="22"/>
                <w:szCs w:val="22"/>
              </w:rPr>
            </w:pPr>
            <w:r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DOTACIJOS GAVĖJAS</w:t>
            </w:r>
            <w:r w:rsidR="00B27571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:</w:t>
            </w:r>
            <w:r w:rsidR="00556A70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 xml:space="preserve"> </w:t>
            </w:r>
          </w:p>
        </w:tc>
        <w:tc>
          <w:tcPr>
            <w:tcW w:w="4502" w:type="dxa"/>
          </w:tcPr>
          <w:p w14:paraId="03580ED0" w14:textId="7BE65DD6" w:rsidR="00B27571" w:rsidRPr="009F6678" w:rsidRDefault="002D6A1F">
            <w:pPr>
              <w:rPr>
                <w:rFonts w:cstheme="majorHAnsi"/>
                <w:color w:val="3A4B5B" w:themeColor="accent1" w:themeShade="80"/>
                <w:sz w:val="22"/>
                <w:szCs w:val="22"/>
              </w:rPr>
            </w:pPr>
            <w:r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PROJEKTO NUMERIS</w:t>
            </w:r>
            <w:r w:rsidR="00B27571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:</w:t>
            </w:r>
          </w:p>
        </w:tc>
      </w:tr>
      <w:tr w:rsidR="009F6678" w:rsidRPr="009F6678" w14:paraId="6A434A7A" w14:textId="77777777" w:rsidTr="000B39F5">
        <w:tc>
          <w:tcPr>
            <w:tcW w:w="5245" w:type="dxa"/>
          </w:tcPr>
          <w:p w14:paraId="6FE6640F" w14:textId="4E697899" w:rsidR="00B27571" w:rsidRPr="009F6678" w:rsidRDefault="00447410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502" w:type="dxa"/>
          </w:tcPr>
          <w:p w14:paraId="74998F14" w14:textId="2C404CAA" w:rsidR="00B27571" w:rsidRPr="009F6678" w:rsidRDefault="00447410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4184AFF8" w14:textId="77777777" w:rsidR="00237AF7" w:rsidRPr="009F6678" w:rsidRDefault="00237AF7" w:rsidP="00237AF7">
      <w:pPr>
        <w:rPr>
          <w:color w:val="3A4B5B" w:themeColor="accent1" w:themeShade="80"/>
        </w:rPr>
      </w:pPr>
    </w:p>
    <w:tbl>
      <w:tblPr>
        <w:tblStyle w:val="Tablicaizvjeastatusa"/>
        <w:tblW w:w="5000" w:type="pct"/>
        <w:tblLook w:val="04A0" w:firstRow="1" w:lastRow="0" w:firstColumn="1" w:lastColumn="0" w:noHBand="0" w:noVBand="1"/>
      </w:tblPr>
      <w:tblGrid>
        <w:gridCol w:w="5369"/>
        <w:gridCol w:w="4608"/>
      </w:tblGrid>
      <w:tr w:rsidR="009F6678" w:rsidRPr="009F6678" w14:paraId="74B91B4A" w14:textId="77777777" w:rsidTr="000B3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tcW w:w="5245" w:type="dxa"/>
            <w:tcBorders>
              <w:top w:val="nil"/>
              <w:bottom w:val="single" w:sz="4" w:space="0" w:color="BFBFBF" w:themeColor="background1" w:themeShade="BF"/>
            </w:tcBorders>
          </w:tcPr>
          <w:p w14:paraId="26B07699" w14:textId="04D419FA" w:rsidR="00237AF7" w:rsidRPr="009F6678" w:rsidRDefault="0028042A" w:rsidP="005B780E">
            <w:pPr>
              <w:rPr>
                <w:rFonts w:cstheme="majorHAnsi"/>
                <w:color w:val="3A4B5B" w:themeColor="accent1" w:themeShade="80"/>
                <w:sz w:val="22"/>
                <w:szCs w:val="22"/>
              </w:rPr>
            </w:pPr>
            <w:r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MOBILUMO(-Ų) id</w:t>
            </w:r>
            <w:r w:rsidR="00237AF7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:</w:t>
            </w:r>
          </w:p>
        </w:tc>
        <w:tc>
          <w:tcPr>
            <w:tcW w:w="4502" w:type="dxa"/>
            <w:tcBorders>
              <w:top w:val="nil"/>
              <w:bottom w:val="single" w:sz="4" w:space="0" w:color="BFBFBF" w:themeColor="background1" w:themeShade="BF"/>
            </w:tcBorders>
          </w:tcPr>
          <w:p w14:paraId="5AC28D71" w14:textId="6A22AB85" w:rsidR="00237AF7" w:rsidRPr="009F6678" w:rsidRDefault="002D6A1F" w:rsidP="005B780E">
            <w:pPr>
              <w:rPr>
                <w:rFonts w:cstheme="majorHAnsi"/>
                <w:color w:val="3A4B5B" w:themeColor="accent1" w:themeShade="80"/>
                <w:sz w:val="22"/>
                <w:szCs w:val="22"/>
              </w:rPr>
            </w:pPr>
            <w:r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VEIKL</w:t>
            </w:r>
            <w:r w:rsidR="0028042A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OS TIPAS</w:t>
            </w:r>
            <w:r w:rsidR="00237AF7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:</w:t>
            </w:r>
          </w:p>
        </w:tc>
      </w:tr>
      <w:tr w:rsidR="009F6678" w:rsidRPr="009F6678" w14:paraId="444179BD" w14:textId="77777777" w:rsidTr="000B39F5">
        <w:tc>
          <w:tcPr>
            <w:tcW w:w="5245" w:type="dxa"/>
            <w:tcBorders>
              <w:top w:val="single" w:sz="4" w:space="0" w:color="BFBFBF" w:themeColor="background1" w:themeShade="BF"/>
            </w:tcBorders>
          </w:tcPr>
          <w:p w14:paraId="7C58CDA8" w14:textId="0484B475" w:rsidR="00237AF7" w:rsidRPr="009F6678" w:rsidRDefault="00447410" w:rsidP="005B780E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502" w:type="dxa"/>
            <w:tcBorders>
              <w:top w:val="single" w:sz="4" w:space="0" w:color="BFBFBF" w:themeColor="background1" w:themeShade="BF"/>
            </w:tcBorders>
          </w:tcPr>
          <w:p w14:paraId="75D695E5" w14:textId="595B8F76" w:rsidR="00237AF7" w:rsidRPr="009F6678" w:rsidRDefault="00447410" w:rsidP="005B780E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617B917E" w14:textId="77777777" w:rsidR="00237AF7" w:rsidRPr="009F6678" w:rsidRDefault="00237AF7" w:rsidP="00237AF7">
      <w:pPr>
        <w:rPr>
          <w:color w:val="3A4B5B" w:themeColor="accent1" w:themeShade="80"/>
        </w:rPr>
      </w:pPr>
    </w:p>
    <w:tbl>
      <w:tblPr>
        <w:tblStyle w:val="Tablicaizvjeastatusa"/>
        <w:tblW w:w="5000" w:type="pct"/>
        <w:tblLook w:val="04A0" w:firstRow="1" w:lastRow="0" w:firstColumn="1" w:lastColumn="0" w:noHBand="0" w:noVBand="1"/>
      </w:tblPr>
      <w:tblGrid>
        <w:gridCol w:w="5369"/>
        <w:gridCol w:w="4608"/>
      </w:tblGrid>
      <w:tr w:rsidR="009F6678" w:rsidRPr="009F6678" w14:paraId="1D86850D" w14:textId="77777777" w:rsidTr="005B78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45" w:type="dxa"/>
          </w:tcPr>
          <w:p w14:paraId="63975461" w14:textId="507ADFC0" w:rsidR="00237AF7" w:rsidRPr="009F6678" w:rsidRDefault="003E38C3" w:rsidP="005B780E">
            <w:pPr>
              <w:rPr>
                <w:rFonts w:cstheme="majorHAnsi"/>
                <w:color w:val="3A4B5B" w:themeColor="accent1" w:themeShade="80"/>
                <w:sz w:val="22"/>
                <w:szCs w:val="22"/>
              </w:rPr>
            </w:pPr>
            <w:r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VEIKLOS ŠALIS:</w:t>
            </w:r>
          </w:p>
        </w:tc>
        <w:tc>
          <w:tcPr>
            <w:tcW w:w="4502" w:type="dxa"/>
          </w:tcPr>
          <w:p w14:paraId="3F8CF457" w14:textId="68FD3CA7" w:rsidR="00237AF7" w:rsidRPr="009F6678" w:rsidRDefault="002D6A1F" w:rsidP="005B780E">
            <w:pPr>
              <w:rPr>
                <w:rFonts w:eastAsia="Times New Roman" w:cstheme="majorHAnsi"/>
                <w:color w:val="3A4B5B" w:themeColor="accent1" w:themeShade="80"/>
                <w:kern w:val="0"/>
                <w:sz w:val="22"/>
                <w:szCs w:val="22"/>
              </w:rPr>
            </w:pPr>
            <w:r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 xml:space="preserve">VEIKLOS </w:t>
            </w:r>
            <w:r w:rsidR="002A6963">
              <w:rPr>
                <w:rFonts w:cstheme="majorHAnsi"/>
                <w:color w:val="3A4B5B" w:themeColor="accent1" w:themeShade="80"/>
                <w:sz w:val="22"/>
                <w:szCs w:val="22"/>
              </w:rPr>
              <w:t>vieta (miestas)</w:t>
            </w:r>
            <w:r w:rsidR="00237AF7" w:rsidRPr="009F6678">
              <w:rPr>
                <w:rFonts w:cstheme="majorHAnsi"/>
                <w:color w:val="3A4B5B" w:themeColor="accent1" w:themeShade="80"/>
                <w:sz w:val="22"/>
                <w:szCs w:val="22"/>
              </w:rPr>
              <w:t>:</w:t>
            </w:r>
          </w:p>
        </w:tc>
      </w:tr>
      <w:tr w:rsidR="005E60F1" w:rsidRPr="009F6678" w14:paraId="30BFA684" w14:textId="77777777" w:rsidTr="00EA5F73">
        <w:tc>
          <w:tcPr>
            <w:tcW w:w="5245" w:type="dxa"/>
          </w:tcPr>
          <w:p w14:paraId="6AED7C2F" w14:textId="77777777" w:rsidR="005E60F1" w:rsidRDefault="005E60F1" w:rsidP="00EA5F73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end"/>
            </w:r>
          </w:p>
          <w:p w14:paraId="36A80044" w14:textId="77777777" w:rsidR="005E60F1" w:rsidRDefault="005E60F1" w:rsidP="00EA5F73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</w:p>
          <w:p w14:paraId="644DAC12" w14:textId="0D288AD0" w:rsidR="005E60F1" w:rsidRPr="009F6678" w:rsidRDefault="005E60F1" w:rsidP="005E60F1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 w:rsidRPr="00AD6D83"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t>PLANUOTA MOBILUMO TRUKMĖ (DATA IR TRUKMĖ DIENOMIS / MĖNESIAIS):</w:t>
            </w:r>
          </w:p>
        </w:tc>
        <w:tc>
          <w:tcPr>
            <w:tcW w:w="4502" w:type="dxa"/>
          </w:tcPr>
          <w:p w14:paraId="69C58BB4" w14:textId="77777777" w:rsidR="005E60F1" w:rsidRDefault="005E60F1" w:rsidP="005E60F1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fldChar w:fldCharType="end"/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t xml:space="preserve"> </w:t>
            </w:r>
          </w:p>
          <w:p w14:paraId="7D3ED495" w14:textId="77777777" w:rsidR="005E60F1" w:rsidRDefault="005E60F1" w:rsidP="005E60F1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</w:p>
          <w:p w14:paraId="12CF2B5F" w14:textId="6E6E4A64" w:rsidR="005E60F1" w:rsidRPr="009F6678" w:rsidRDefault="005E60F1" w:rsidP="005E60F1">
            <w:pP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t>FAKTIN</w:t>
            </w:r>
            <w:r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  <w:lang w:val="lt-LT"/>
              </w:rPr>
              <w:t>Ė</w:t>
            </w:r>
            <w:r w:rsidRPr="00AD6D83"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t xml:space="preserve"> MOBILUMO TRUKMĖ (DATA IR TRUKMĖ DIENOMIS / MĖNESIAIS):</w:t>
            </w:r>
          </w:p>
        </w:tc>
      </w:tr>
      <w:tr w:rsidR="00237AF7" w:rsidRPr="00B27571" w14:paraId="150AEA57" w14:textId="77777777" w:rsidTr="005B780E">
        <w:tc>
          <w:tcPr>
            <w:tcW w:w="5245" w:type="dxa"/>
          </w:tcPr>
          <w:p w14:paraId="4CAAF639" w14:textId="7BCADE8D" w:rsidR="005E60F1" w:rsidRPr="00B27571" w:rsidRDefault="00447410" w:rsidP="005E60F1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4502" w:type="dxa"/>
          </w:tcPr>
          <w:p w14:paraId="55B4D2E1" w14:textId="1E7B363F" w:rsidR="005E60F1" w:rsidRPr="00B27571" w:rsidRDefault="00447410" w:rsidP="005E60F1">
            <w:pP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noProof/>
                <w:color w:val="000000" w:themeColor="text1"/>
                <w:sz w:val="22"/>
                <w:szCs w:val="22"/>
              </w:rPr>
              <w:t> </w:t>
            </w:r>
            <w:r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fldChar w:fldCharType="end"/>
            </w:r>
            <w:bookmarkEnd w:id="5"/>
            <w:r w:rsidR="005E60F1">
              <w:rPr>
                <w:rFonts w:asciiTheme="majorHAnsi" w:hAnsiTheme="majorHAnsi" w:cstheme="majorHAnsi"/>
                <w:color w:val="3A4B5B" w:themeColor="accent1" w:themeShade="80"/>
                <w:sz w:val="22"/>
                <w:szCs w:val="22"/>
              </w:rPr>
              <w:t xml:space="preserve"> </w:t>
            </w:r>
          </w:p>
        </w:tc>
      </w:tr>
    </w:tbl>
    <w:p w14:paraId="328D2D25" w14:textId="2280E228" w:rsidR="007D3903" w:rsidRPr="00EA06A1" w:rsidRDefault="00134761">
      <w:pPr>
        <w:pStyle w:val="naslov1"/>
        <w:rPr>
          <w:rFonts w:cstheme="majorHAnsi"/>
        </w:rPr>
      </w:pPr>
      <w:r>
        <w:rPr>
          <w:rFonts w:cstheme="majorHAnsi"/>
        </w:rPr>
        <w:t xml:space="preserve">II. </w:t>
      </w:r>
      <w:r w:rsidR="002D6A1F" w:rsidRPr="002D6A1F">
        <w:rPr>
          <w:rFonts w:cstheme="majorHAnsi"/>
        </w:rPr>
        <w:t xml:space="preserve">Nenugalimos jėgos </w:t>
      </w:r>
      <w:r w:rsidR="002D6A1F">
        <w:rPr>
          <w:rFonts w:cstheme="majorHAnsi"/>
        </w:rPr>
        <w:t xml:space="preserve">aplinkybių </w:t>
      </w:r>
      <w:r w:rsidR="002D6A1F" w:rsidRPr="002D6A1F">
        <w:rPr>
          <w:rFonts w:cstheme="majorHAnsi"/>
        </w:rPr>
        <w:t>aprašymas</w:t>
      </w:r>
      <w:r w:rsidR="00EA06A1">
        <w:rPr>
          <w:rFonts w:cstheme="majorHAnsi"/>
        </w:rPr>
        <w:t>:</w:t>
      </w:r>
    </w:p>
    <w:p w14:paraId="6D09C3D3" w14:textId="4D321B99" w:rsidR="007D3903" w:rsidRDefault="00447410">
      <w:pPr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Theme="majorHAnsi" w:hAnsiTheme="majorHAnsi" w:cstheme="majorHAnsi"/>
          <w:color w:val="000000" w:themeColor="text1"/>
        </w:rPr>
        <w:instrText xml:space="preserve"> FORMTEXT </w:instrText>
      </w:r>
      <w:r>
        <w:rPr>
          <w:rFonts w:asciiTheme="majorHAnsi" w:hAnsiTheme="majorHAnsi" w:cstheme="majorHAnsi"/>
          <w:color w:val="000000" w:themeColor="text1"/>
        </w:rPr>
      </w:r>
      <w:r>
        <w:rPr>
          <w:rFonts w:asciiTheme="majorHAnsi" w:hAnsiTheme="majorHAnsi" w:cstheme="majorHAnsi"/>
          <w:color w:val="000000" w:themeColor="text1"/>
        </w:rPr>
        <w:fldChar w:fldCharType="separate"/>
      </w:r>
      <w:r>
        <w:rPr>
          <w:rFonts w:asciiTheme="majorHAnsi" w:hAnsiTheme="majorHAnsi" w:cstheme="majorHAnsi"/>
          <w:noProof/>
          <w:color w:val="000000" w:themeColor="text1"/>
        </w:rPr>
        <w:t> </w:t>
      </w:r>
      <w:r>
        <w:rPr>
          <w:rFonts w:asciiTheme="majorHAnsi" w:hAnsiTheme="majorHAnsi" w:cstheme="majorHAnsi"/>
          <w:noProof/>
          <w:color w:val="000000" w:themeColor="text1"/>
        </w:rPr>
        <w:t> </w:t>
      </w:r>
      <w:r>
        <w:rPr>
          <w:rFonts w:asciiTheme="majorHAnsi" w:hAnsiTheme="majorHAnsi" w:cstheme="majorHAnsi"/>
          <w:noProof/>
          <w:color w:val="000000" w:themeColor="text1"/>
        </w:rPr>
        <w:t> </w:t>
      </w:r>
      <w:r>
        <w:rPr>
          <w:rFonts w:asciiTheme="majorHAnsi" w:hAnsiTheme="majorHAnsi" w:cstheme="majorHAnsi"/>
          <w:noProof/>
          <w:color w:val="000000" w:themeColor="text1"/>
        </w:rPr>
        <w:t> </w:t>
      </w:r>
      <w:r>
        <w:rPr>
          <w:rFonts w:asciiTheme="majorHAnsi" w:hAnsiTheme="majorHAnsi" w:cstheme="majorHAnsi"/>
          <w:noProof/>
          <w:color w:val="000000" w:themeColor="text1"/>
        </w:rPr>
        <w:t> </w:t>
      </w:r>
      <w:r>
        <w:rPr>
          <w:rFonts w:asciiTheme="majorHAnsi" w:hAnsiTheme="majorHAnsi" w:cstheme="majorHAnsi"/>
          <w:color w:val="000000" w:themeColor="text1"/>
        </w:rPr>
        <w:fldChar w:fldCharType="end"/>
      </w:r>
      <w:bookmarkEnd w:id="6"/>
    </w:p>
    <w:p w14:paraId="198C7B6A" w14:textId="2B0559EA" w:rsidR="00304FA5" w:rsidRPr="000846F1" w:rsidRDefault="00134761" w:rsidP="000846F1">
      <w:pPr>
        <w:pStyle w:val="naslov1"/>
      </w:pPr>
      <w:r>
        <w:t xml:space="preserve">III. </w:t>
      </w:r>
      <w:r w:rsidR="002D6A1F" w:rsidRPr="002D6A1F">
        <w:t xml:space="preserve">PATIRTŲ IŠLAIDŲ, KURIOMS REIKALINGAS </w:t>
      </w:r>
      <w:r w:rsidR="002D6A1F">
        <w:t xml:space="preserve">NACIONALINĖS </w:t>
      </w:r>
      <w:r w:rsidR="002D6A1F" w:rsidRPr="002D6A1F">
        <w:t>AGENTŪROS PRIPAŽINIMAS, SĄRAŠAS</w:t>
      </w:r>
      <w:r w:rsidR="0059030D">
        <w:t>:</w:t>
      </w:r>
    </w:p>
    <w:tbl>
      <w:tblPr>
        <w:tblStyle w:val="Tablicaizvjeastatus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15"/>
        <w:gridCol w:w="1449"/>
        <w:gridCol w:w="1740"/>
        <w:gridCol w:w="2863"/>
      </w:tblGrid>
      <w:tr w:rsidR="00254AA9" w:rsidRPr="009F6678" w14:paraId="3399B529" w14:textId="77777777" w:rsidTr="00C64B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64" w:type="pct"/>
            <w:tcBorders>
              <w:bottom w:val="single" w:sz="4" w:space="0" w:color="auto"/>
            </w:tcBorders>
          </w:tcPr>
          <w:p w14:paraId="29C49545" w14:textId="77777777" w:rsidR="00254AA9" w:rsidRPr="009F6678" w:rsidRDefault="00254AA9" w:rsidP="00C64B26">
            <w:pPr>
              <w:jc w:val="center"/>
              <w:rPr>
                <w:rFonts w:cstheme="majorHAnsi"/>
                <w:caps w:val="0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IŠLAIDŲ Kategorija /</w:t>
            </w:r>
          </w:p>
          <w:p w14:paraId="759F33EE" w14:textId="77777777" w:rsidR="00254AA9" w:rsidRPr="009F6678" w:rsidRDefault="00254AA9" w:rsidP="00C64B26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APRAŠYMAS</w:t>
            </w:r>
          </w:p>
        </w:tc>
        <w:tc>
          <w:tcPr>
            <w:tcW w:w="727" w:type="pct"/>
            <w:tcBorders>
              <w:bottom w:val="single" w:sz="4" w:space="0" w:color="auto"/>
            </w:tcBorders>
          </w:tcPr>
          <w:p w14:paraId="779836AE" w14:textId="77777777" w:rsidR="00254AA9" w:rsidRPr="009F6678" w:rsidRDefault="00254AA9" w:rsidP="00C64B26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SUMA, eur</w:t>
            </w:r>
          </w:p>
        </w:tc>
        <w:tc>
          <w:tcPr>
            <w:tcW w:w="873" w:type="pct"/>
            <w:tcBorders>
              <w:bottom w:val="single" w:sz="4" w:space="0" w:color="auto"/>
            </w:tcBorders>
          </w:tcPr>
          <w:p w14:paraId="2576AFEB" w14:textId="77777777" w:rsidR="00254AA9" w:rsidRPr="009F6678" w:rsidRDefault="00254AA9" w:rsidP="00C64B26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0846F1">
              <w:rPr>
                <w:rFonts w:cstheme="majorHAnsi"/>
                <w:color w:val="3A4B5B" w:themeColor="accent1" w:themeShade="80"/>
              </w:rPr>
              <w:t>Išlaidas pagrindžiančio dokumento numeris ir data</w:t>
            </w:r>
          </w:p>
        </w:tc>
        <w:tc>
          <w:tcPr>
            <w:tcW w:w="1436" w:type="pct"/>
            <w:tcBorders>
              <w:bottom w:val="single" w:sz="4" w:space="0" w:color="auto"/>
            </w:tcBorders>
          </w:tcPr>
          <w:p w14:paraId="554783D7" w14:textId="77777777" w:rsidR="00254AA9" w:rsidRPr="009F6678" w:rsidRDefault="00254AA9" w:rsidP="00C64B26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KOMENTARAS</w:t>
            </w:r>
          </w:p>
        </w:tc>
      </w:tr>
      <w:tr w:rsidR="00254AA9" w:rsidRPr="009F6678" w14:paraId="5A47AECB" w14:textId="77777777" w:rsidTr="00C64B26">
        <w:tc>
          <w:tcPr>
            <w:tcW w:w="1964" w:type="pct"/>
            <w:tcBorders>
              <w:top w:val="single" w:sz="4" w:space="0" w:color="auto"/>
            </w:tcBorders>
          </w:tcPr>
          <w:p w14:paraId="2AC7A882" w14:textId="77777777" w:rsidR="00254AA9" w:rsidRPr="009F6678" w:rsidRDefault="00254AA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27" w:type="pct"/>
            <w:tcBorders>
              <w:top w:val="single" w:sz="4" w:space="0" w:color="auto"/>
            </w:tcBorders>
          </w:tcPr>
          <w:p w14:paraId="4898490F" w14:textId="77777777" w:rsidR="00254AA9" w:rsidRPr="009F6678" w:rsidRDefault="00254AA9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873" w:type="pct"/>
            <w:tcBorders>
              <w:top w:val="single" w:sz="4" w:space="0" w:color="auto"/>
            </w:tcBorders>
          </w:tcPr>
          <w:p w14:paraId="1537A961" w14:textId="77777777" w:rsidR="00254AA9" w:rsidRPr="009F6678" w:rsidRDefault="00254AA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436" w:type="pct"/>
            <w:tcBorders>
              <w:top w:val="single" w:sz="4" w:space="0" w:color="auto"/>
            </w:tcBorders>
          </w:tcPr>
          <w:p w14:paraId="1369BB6B" w14:textId="77777777" w:rsidR="00254AA9" w:rsidRPr="009F6678" w:rsidRDefault="00254AA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  <w:tr w:rsidR="00EB417F" w:rsidRPr="009F6678" w14:paraId="3712C44E" w14:textId="77777777" w:rsidTr="00C64B26">
        <w:tc>
          <w:tcPr>
            <w:tcW w:w="1964" w:type="pct"/>
          </w:tcPr>
          <w:p w14:paraId="0A7D284E" w14:textId="77777777" w:rsidR="00EB417F" w:rsidRPr="009F6678" w:rsidRDefault="00EB417F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27" w:type="pct"/>
          </w:tcPr>
          <w:p w14:paraId="7E7FEAFC" w14:textId="77777777" w:rsidR="00EB417F" w:rsidRPr="009F6678" w:rsidRDefault="00EB417F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873" w:type="pct"/>
          </w:tcPr>
          <w:p w14:paraId="0C66BDA9" w14:textId="77777777" w:rsidR="00EB417F" w:rsidRPr="009F6678" w:rsidRDefault="00EB417F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436" w:type="pct"/>
          </w:tcPr>
          <w:p w14:paraId="5C86B676" w14:textId="77777777" w:rsidR="00EB417F" w:rsidRPr="009F6678" w:rsidRDefault="00EB417F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  <w:tr w:rsidR="00662139" w:rsidRPr="009F6678" w14:paraId="0CD7B232" w14:textId="77777777" w:rsidTr="00C64B26">
        <w:tc>
          <w:tcPr>
            <w:tcW w:w="1964" w:type="pct"/>
          </w:tcPr>
          <w:p w14:paraId="44C0AC89" w14:textId="77777777" w:rsidR="00662139" w:rsidRPr="009F6678" w:rsidRDefault="00662139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27" w:type="pct"/>
          </w:tcPr>
          <w:p w14:paraId="2EA7EA59" w14:textId="77777777" w:rsidR="00662139" w:rsidRPr="009F6678" w:rsidRDefault="00662139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873" w:type="pct"/>
          </w:tcPr>
          <w:p w14:paraId="7AD6255B" w14:textId="77777777" w:rsidR="00662139" w:rsidRPr="009F6678" w:rsidRDefault="0066213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436" w:type="pct"/>
          </w:tcPr>
          <w:p w14:paraId="046409C6" w14:textId="77777777" w:rsidR="00662139" w:rsidRPr="009F6678" w:rsidRDefault="0066213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  <w:tr w:rsidR="00254AA9" w:rsidRPr="009F6678" w14:paraId="6A8A7475" w14:textId="77777777" w:rsidTr="00C64B26">
        <w:tc>
          <w:tcPr>
            <w:tcW w:w="1964" w:type="pct"/>
          </w:tcPr>
          <w:p w14:paraId="2C8ABEE2" w14:textId="77777777" w:rsidR="00254AA9" w:rsidRPr="009F6678" w:rsidRDefault="00254AA9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  <w:r w:rsidRPr="009F6678">
              <w:rPr>
                <w:rFonts w:asciiTheme="majorHAnsi" w:hAnsiTheme="majorHAnsi" w:cstheme="majorHAnsi"/>
                <w:color w:val="3A4B5B" w:themeColor="accent1" w:themeShade="80"/>
              </w:rPr>
              <w:t>Visa suma, EUR:</w:t>
            </w:r>
          </w:p>
        </w:tc>
        <w:tc>
          <w:tcPr>
            <w:tcW w:w="727" w:type="pct"/>
          </w:tcPr>
          <w:p w14:paraId="61C9C20F" w14:textId="77777777" w:rsidR="00254AA9" w:rsidRPr="009F6678" w:rsidRDefault="00254AA9" w:rsidP="00C64B26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873" w:type="pct"/>
          </w:tcPr>
          <w:p w14:paraId="1426B11D" w14:textId="77777777" w:rsidR="00254AA9" w:rsidRPr="009F6678" w:rsidRDefault="00254AA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436" w:type="pct"/>
          </w:tcPr>
          <w:p w14:paraId="2B655C16" w14:textId="77777777" w:rsidR="00254AA9" w:rsidRPr="009F6678" w:rsidRDefault="00254AA9" w:rsidP="00C64B26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</w:tbl>
    <w:p w14:paraId="3D8B3727" w14:textId="77522F09" w:rsidR="00B74FDB" w:rsidRPr="00B74FDB" w:rsidRDefault="00B74FDB" w:rsidP="00B74FDB">
      <w:pPr>
        <w:spacing w:before="120" w:after="0"/>
        <w:rPr>
          <w:rFonts w:asciiTheme="majorHAnsi" w:hAnsiTheme="majorHAnsi" w:cstheme="majorHAnsi"/>
          <w:i/>
          <w:iCs/>
          <w:color w:val="3A4B5B" w:themeColor="accent1" w:themeShade="80"/>
        </w:rPr>
      </w:pPr>
      <w:r w:rsidRPr="008D5888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Deklaruojamos tik tos išlaidos, kurios nėra ar nebus kompensuojamos draudimo lėšomis. </w:t>
      </w:r>
    </w:p>
    <w:p w14:paraId="07572181" w14:textId="41CA6809" w:rsidR="000846F1" w:rsidRPr="00254AA9" w:rsidRDefault="000846F1" w:rsidP="00B74FDB">
      <w:pPr>
        <w:spacing w:before="120" w:after="0"/>
        <w:rPr>
          <w:rFonts w:asciiTheme="majorHAnsi" w:hAnsiTheme="majorHAnsi" w:cstheme="majorHAnsi"/>
          <w:i/>
          <w:iCs/>
          <w:color w:val="3A4B5B" w:themeColor="accent1" w:themeShade="80"/>
        </w:rPr>
      </w:pPr>
      <w:bookmarkStart w:id="7" w:name="_Hlk224628828"/>
      <w:r w:rsidRPr="00254AA9">
        <w:rPr>
          <w:rFonts w:asciiTheme="majorHAnsi" w:hAnsiTheme="majorHAnsi" w:cstheme="majorHAnsi"/>
          <w:i/>
          <w:iCs/>
          <w:color w:val="3A4B5B" w:themeColor="accent1" w:themeShade="80"/>
        </w:rPr>
        <w:t>Kiekvienas lentelėje a</w:t>
      </w:r>
      <w:r w:rsidR="008A0DF8" w:rsidRPr="00254AA9">
        <w:rPr>
          <w:rFonts w:asciiTheme="majorHAnsi" w:hAnsiTheme="majorHAnsi" w:cstheme="majorHAnsi"/>
          <w:i/>
          <w:iCs/>
          <w:color w:val="3A4B5B" w:themeColor="accent1" w:themeShade="80"/>
        </w:rPr>
        <w:t>p</w:t>
      </w:r>
      <w:r w:rsidRPr="00254AA9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rašytas išlaidas pagrindžiantis dokumentas </w:t>
      </w:r>
      <w:r w:rsidR="00C25141" w:rsidRPr="00254AA9">
        <w:rPr>
          <w:rFonts w:asciiTheme="majorHAnsi" w:hAnsiTheme="majorHAnsi" w:cstheme="majorHAnsi"/>
          <w:i/>
          <w:iCs/>
          <w:color w:val="3A4B5B" w:themeColor="accent1" w:themeShade="80"/>
        </w:rPr>
        <w:t>–</w:t>
      </w:r>
      <w:r w:rsidRPr="00254AA9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sąskaita faktūra </w:t>
      </w:r>
      <w:r w:rsidR="008A0DF8" w:rsidRPr="00254AA9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ar kitas dokumentas </w:t>
      </w:r>
      <w:r w:rsidRPr="00254AA9">
        <w:rPr>
          <w:rFonts w:asciiTheme="majorHAnsi" w:hAnsiTheme="majorHAnsi" w:cstheme="majorHAnsi"/>
          <w:i/>
          <w:iCs/>
          <w:color w:val="3A4B5B" w:themeColor="accent1" w:themeShade="80"/>
        </w:rPr>
        <w:t>taip pat turi turėti mokėjimo įrodymą / kvitą. Organizacijos neprašoma pateikti aprašytų dokumentų kartu su šia forma, nebe</w:t>
      </w:r>
      <w:r w:rsidR="00D13DD9" w:rsidRPr="00254AA9">
        <w:rPr>
          <w:rFonts w:asciiTheme="majorHAnsi" w:hAnsiTheme="majorHAnsi" w:cstheme="majorHAnsi"/>
          <w:i/>
          <w:iCs/>
          <w:color w:val="3A4B5B" w:themeColor="accent1" w:themeShade="80"/>
        </w:rPr>
        <w:t>n</w:t>
      </w:r>
      <w:r w:rsidRPr="00254AA9">
        <w:rPr>
          <w:rFonts w:asciiTheme="majorHAnsi" w:hAnsiTheme="majorHAnsi" w:cstheme="majorHAnsi"/>
          <w:i/>
          <w:iCs/>
          <w:color w:val="3A4B5B" w:themeColor="accent1" w:themeShade="80"/>
        </w:rPr>
        <w:t>t bus paprašyta</w:t>
      </w:r>
      <w:r w:rsidR="000001A3" w:rsidRPr="00254AA9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papildomai</w:t>
      </w:r>
      <w:r w:rsidRPr="00254AA9">
        <w:rPr>
          <w:rFonts w:asciiTheme="majorHAnsi" w:hAnsiTheme="majorHAnsi" w:cstheme="majorHAnsi"/>
          <w:i/>
          <w:iCs/>
          <w:color w:val="3A4B5B" w:themeColor="accent1" w:themeShade="80"/>
        </w:rPr>
        <w:t>.</w:t>
      </w:r>
      <w:r w:rsidR="00254AA9" w:rsidRPr="00254AA9">
        <w:t xml:space="preserve"> </w:t>
      </w:r>
    </w:p>
    <w:bookmarkEnd w:id="7"/>
    <w:p w14:paraId="16DE973C" w14:textId="4D763E01" w:rsidR="007D3903" w:rsidRPr="00EA06A1" w:rsidRDefault="000846F1">
      <w:pPr>
        <w:pStyle w:val="naslov1"/>
        <w:rPr>
          <w:rFonts w:cstheme="majorHAnsi"/>
        </w:rPr>
      </w:pPr>
      <w:r>
        <w:lastRenderedPageBreak/>
        <w:t>I</w:t>
      </w:r>
      <w:r w:rsidR="00134761">
        <w:t xml:space="preserve">V. </w:t>
      </w:r>
      <w:r w:rsidR="00125A21" w:rsidRPr="00125A21">
        <w:t>paaiškinimas, jeigu institucija</w:t>
      </w:r>
      <w:r w:rsidR="00E233B4">
        <w:t xml:space="preserve"> NETURI IR </w:t>
      </w:r>
      <w:r w:rsidR="00125A21" w:rsidRPr="00125A21">
        <w:t>negali pateikti dokumentų</w:t>
      </w:r>
      <w:r w:rsidR="00E233B4">
        <w:t xml:space="preserve"> AR</w:t>
      </w:r>
      <w:r w:rsidR="00125A21" w:rsidRPr="00125A21">
        <w:t xml:space="preserve"> kitų įrodymų</w:t>
      </w:r>
      <w:r w:rsidR="00E350F9">
        <w:t>:</w:t>
      </w:r>
    </w:p>
    <w:p w14:paraId="5F7444F9" w14:textId="05BB110F" w:rsidR="00E350F9" w:rsidRPr="009F6678" w:rsidRDefault="00EA7F8C" w:rsidP="00E350F9">
      <w:pPr>
        <w:rPr>
          <w:rFonts w:asciiTheme="majorHAnsi" w:hAnsiTheme="majorHAnsi" w:cstheme="majorHAnsi"/>
          <w:i/>
          <w:iCs/>
          <w:color w:val="3A4B5B" w:themeColor="accent1" w:themeShade="80"/>
          <w:sz w:val="22"/>
          <w:szCs w:val="22"/>
        </w:rPr>
      </w:pPr>
      <w:r w:rsidRPr="009F6678">
        <w:rPr>
          <w:rFonts w:asciiTheme="majorHAnsi" w:hAnsiTheme="majorHAnsi" w:cstheme="majorHAnsi"/>
          <w:i/>
          <w:iCs/>
          <w:color w:val="3A4B5B" w:themeColor="accent1" w:themeShade="80"/>
          <w:sz w:val="22"/>
          <w:szCs w:val="22"/>
        </w:rPr>
        <w:t>Jei taikoma (pvz., žemės drebėjimo ar kitos ekstremalios situ</w:t>
      </w:r>
      <w:r w:rsidR="008F2B35" w:rsidRPr="009F6678">
        <w:rPr>
          <w:rFonts w:asciiTheme="majorHAnsi" w:hAnsiTheme="majorHAnsi" w:cstheme="majorHAnsi"/>
          <w:i/>
          <w:iCs/>
          <w:color w:val="3A4B5B" w:themeColor="accent1" w:themeShade="80"/>
          <w:sz w:val="22"/>
          <w:szCs w:val="22"/>
        </w:rPr>
        <w:t>a</w:t>
      </w:r>
      <w:r w:rsidRPr="009F6678">
        <w:rPr>
          <w:rFonts w:asciiTheme="majorHAnsi" w:hAnsiTheme="majorHAnsi" w:cstheme="majorHAnsi"/>
          <w:i/>
          <w:iCs/>
          <w:color w:val="3A4B5B" w:themeColor="accent1" w:themeShade="80"/>
          <w:sz w:val="22"/>
          <w:szCs w:val="22"/>
        </w:rPr>
        <w:t>cijos atveju)</w:t>
      </w:r>
    </w:p>
    <w:p w14:paraId="0CF6AEAB" w14:textId="2E546DE1" w:rsidR="007D3903" w:rsidRDefault="00447410">
      <w:pPr>
        <w:rPr>
          <w:rFonts w:asciiTheme="majorHAnsi" w:hAnsiTheme="majorHAnsi" w:cstheme="majorHAnsi"/>
          <w:color w:val="auto"/>
        </w:rPr>
      </w:pPr>
      <w:r>
        <w:rPr>
          <w:rFonts w:asciiTheme="majorHAnsi" w:hAnsiTheme="majorHAnsi" w:cstheme="majorHAnsi"/>
          <w:color w:val="auto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Fonts w:asciiTheme="majorHAnsi" w:hAnsiTheme="majorHAnsi" w:cstheme="majorHAnsi"/>
          <w:color w:val="auto"/>
        </w:rPr>
        <w:instrText xml:space="preserve"> FORMTEXT </w:instrText>
      </w:r>
      <w:r>
        <w:rPr>
          <w:rFonts w:asciiTheme="majorHAnsi" w:hAnsiTheme="majorHAnsi" w:cstheme="majorHAnsi"/>
          <w:color w:val="auto"/>
        </w:rPr>
      </w:r>
      <w:r>
        <w:rPr>
          <w:rFonts w:asciiTheme="majorHAnsi" w:hAnsiTheme="majorHAnsi" w:cstheme="majorHAnsi"/>
          <w:color w:val="auto"/>
        </w:rPr>
        <w:fldChar w:fldCharType="separate"/>
      </w:r>
      <w:r>
        <w:rPr>
          <w:rFonts w:asciiTheme="majorHAnsi" w:hAnsiTheme="majorHAnsi" w:cstheme="majorHAnsi"/>
          <w:noProof/>
          <w:color w:val="auto"/>
        </w:rPr>
        <w:t> </w:t>
      </w:r>
      <w:r>
        <w:rPr>
          <w:rFonts w:asciiTheme="majorHAnsi" w:hAnsiTheme="majorHAnsi" w:cstheme="majorHAnsi"/>
          <w:noProof/>
          <w:color w:val="auto"/>
        </w:rPr>
        <w:t> </w:t>
      </w:r>
      <w:r>
        <w:rPr>
          <w:rFonts w:asciiTheme="majorHAnsi" w:hAnsiTheme="majorHAnsi" w:cstheme="majorHAnsi"/>
          <w:noProof/>
          <w:color w:val="auto"/>
        </w:rPr>
        <w:t> </w:t>
      </w:r>
      <w:r>
        <w:rPr>
          <w:rFonts w:asciiTheme="majorHAnsi" w:hAnsiTheme="majorHAnsi" w:cstheme="majorHAnsi"/>
          <w:noProof/>
          <w:color w:val="auto"/>
        </w:rPr>
        <w:t> </w:t>
      </w:r>
      <w:r>
        <w:rPr>
          <w:rFonts w:asciiTheme="majorHAnsi" w:hAnsiTheme="majorHAnsi" w:cstheme="majorHAnsi"/>
          <w:noProof/>
          <w:color w:val="auto"/>
        </w:rPr>
        <w:t> </w:t>
      </w:r>
      <w:r>
        <w:rPr>
          <w:rFonts w:asciiTheme="majorHAnsi" w:hAnsiTheme="majorHAnsi" w:cstheme="majorHAnsi"/>
          <w:color w:val="auto"/>
        </w:rPr>
        <w:fldChar w:fldCharType="end"/>
      </w:r>
      <w:bookmarkEnd w:id="8"/>
    </w:p>
    <w:p w14:paraId="2E12593E" w14:textId="7165D37C" w:rsidR="000846F1" w:rsidRPr="00EA06A1" w:rsidRDefault="000846F1" w:rsidP="000846F1">
      <w:pPr>
        <w:pStyle w:val="naslov1"/>
        <w:rPr>
          <w:rFonts w:cstheme="majorHAnsi"/>
        </w:rPr>
      </w:pPr>
      <w:r>
        <w:t>V. lėšų susigrąžinimas:</w:t>
      </w:r>
    </w:p>
    <w:tbl>
      <w:tblPr>
        <w:tblStyle w:val="Tablicaizvjeastatusa"/>
        <w:tblW w:w="0" w:type="auto"/>
        <w:tblLook w:val="04A0" w:firstRow="1" w:lastRow="0" w:firstColumn="1" w:lastColumn="0" w:noHBand="0" w:noVBand="1"/>
      </w:tblPr>
      <w:tblGrid>
        <w:gridCol w:w="4395"/>
        <w:gridCol w:w="5103"/>
        <w:gridCol w:w="249"/>
      </w:tblGrid>
      <w:tr w:rsidR="000846F1" w:rsidRPr="009F6678" w14:paraId="1A14FFEC" w14:textId="77777777" w:rsidTr="007E05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95" w:type="dxa"/>
          </w:tcPr>
          <w:p w14:paraId="10F67120" w14:textId="77777777" w:rsidR="000846F1" w:rsidRPr="009F6678" w:rsidRDefault="000846F1" w:rsidP="007E05EE">
            <w:pPr>
              <w:spacing w:before="120" w:after="120"/>
              <w:rPr>
                <w:rFonts w:cstheme="majorHAnsi"/>
                <w:b/>
                <w:bCs/>
                <w:color w:val="3A4B5B" w:themeColor="accent1" w:themeShade="80"/>
              </w:rPr>
            </w:pPr>
            <w:r w:rsidRPr="009F6678">
              <w:rPr>
                <w:rFonts w:cstheme="majorHAnsi"/>
                <w:b/>
                <w:bCs/>
                <w:color w:val="3A4B5B" w:themeColor="accent1" w:themeShade="80"/>
              </w:rPr>
              <w:t>AR BANDĖTE SUSIGRĄŽINTI PATIRTAS IŠLAIDAS</w:t>
            </w:r>
          </w:p>
        </w:tc>
        <w:tc>
          <w:tcPr>
            <w:tcW w:w="5352" w:type="dxa"/>
            <w:gridSpan w:val="2"/>
          </w:tcPr>
          <w:p w14:paraId="595E84AE" w14:textId="79C5C79D" w:rsidR="000846F1" w:rsidRPr="009F6678" w:rsidRDefault="00447410" w:rsidP="007E05EE">
            <w:pPr>
              <w:spacing w:before="120" w:after="120"/>
              <w:rPr>
                <w:rFonts w:cstheme="majorHAnsi"/>
                <w:b/>
                <w:bCs/>
                <w:color w:val="3A4B5B" w:themeColor="accent1" w:themeShade="80"/>
              </w:rPr>
            </w:pPr>
            <w:r>
              <w:rPr>
                <w:rFonts w:cstheme="majorHAnsi"/>
                <w:b/>
                <w:bCs/>
                <w:color w:val="3A4B5B" w:themeColor="accent1" w:themeShade="8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rFonts w:cstheme="majorHAnsi"/>
                <w:b/>
                <w:bCs/>
                <w:color w:val="3A4B5B" w:themeColor="accent1" w:themeShade="80"/>
              </w:rPr>
              <w:instrText xml:space="preserve"> FORMCHECKBOX </w:instrText>
            </w:r>
            <w:r>
              <w:rPr>
                <w:rFonts w:cstheme="majorHAnsi"/>
                <w:b/>
                <w:bCs/>
                <w:color w:val="3A4B5B" w:themeColor="accent1" w:themeShade="80"/>
              </w:rPr>
            </w:r>
            <w:r>
              <w:rPr>
                <w:rFonts w:cstheme="majorHAnsi"/>
                <w:b/>
                <w:bCs/>
                <w:color w:val="3A4B5B" w:themeColor="accent1" w:themeShade="80"/>
              </w:rPr>
              <w:fldChar w:fldCharType="separate"/>
            </w:r>
            <w:r>
              <w:rPr>
                <w:rFonts w:cstheme="majorHAnsi"/>
                <w:b/>
                <w:bCs/>
                <w:color w:val="3A4B5B" w:themeColor="accent1" w:themeShade="80"/>
              </w:rPr>
              <w:fldChar w:fldCharType="end"/>
            </w:r>
            <w:bookmarkEnd w:id="9"/>
            <w:r>
              <w:rPr>
                <w:rFonts w:cstheme="majorHAnsi"/>
                <w:b/>
                <w:bCs/>
                <w:color w:val="3A4B5B" w:themeColor="accent1" w:themeShade="80"/>
              </w:rPr>
              <w:t xml:space="preserve"> </w:t>
            </w:r>
            <w:r w:rsidR="000846F1" w:rsidRPr="009F6678">
              <w:rPr>
                <w:rFonts w:cstheme="majorHAnsi"/>
                <w:b/>
                <w:bCs/>
                <w:color w:val="3A4B5B" w:themeColor="accent1" w:themeShade="80"/>
              </w:rPr>
              <w:t xml:space="preserve">TAIP / </w:t>
            </w:r>
            <w:r>
              <w:rPr>
                <w:rFonts w:cstheme="majorHAnsi"/>
                <w:b/>
                <w:bCs/>
                <w:color w:val="3A4B5B" w:themeColor="accent1" w:themeShade="8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>
              <w:rPr>
                <w:rFonts w:cstheme="majorHAnsi"/>
                <w:b/>
                <w:bCs/>
                <w:color w:val="3A4B5B" w:themeColor="accent1" w:themeShade="80"/>
              </w:rPr>
              <w:instrText xml:space="preserve"> FORMCHECKBOX </w:instrText>
            </w:r>
            <w:r>
              <w:rPr>
                <w:rFonts w:cstheme="majorHAnsi"/>
                <w:b/>
                <w:bCs/>
                <w:color w:val="3A4B5B" w:themeColor="accent1" w:themeShade="80"/>
              </w:rPr>
            </w:r>
            <w:r>
              <w:rPr>
                <w:rFonts w:cstheme="majorHAnsi"/>
                <w:b/>
                <w:bCs/>
                <w:color w:val="3A4B5B" w:themeColor="accent1" w:themeShade="80"/>
              </w:rPr>
              <w:fldChar w:fldCharType="separate"/>
            </w:r>
            <w:r>
              <w:rPr>
                <w:rFonts w:cstheme="majorHAnsi"/>
                <w:b/>
                <w:bCs/>
                <w:color w:val="3A4B5B" w:themeColor="accent1" w:themeShade="80"/>
              </w:rPr>
              <w:fldChar w:fldCharType="end"/>
            </w:r>
            <w:bookmarkEnd w:id="10"/>
            <w:r>
              <w:rPr>
                <w:rFonts w:cstheme="majorHAnsi"/>
                <w:b/>
                <w:bCs/>
                <w:color w:val="3A4B5B" w:themeColor="accent1" w:themeShade="80"/>
              </w:rPr>
              <w:t xml:space="preserve"> </w:t>
            </w:r>
            <w:r w:rsidR="000846F1" w:rsidRPr="009F6678">
              <w:rPr>
                <w:rFonts w:cstheme="majorHAnsi"/>
                <w:b/>
                <w:bCs/>
                <w:color w:val="3A4B5B" w:themeColor="accent1" w:themeShade="80"/>
              </w:rPr>
              <w:t>Ne</w:t>
            </w:r>
          </w:p>
        </w:tc>
      </w:tr>
      <w:tr w:rsidR="000846F1" w:rsidRPr="009F6678" w14:paraId="205F877F" w14:textId="77777777" w:rsidTr="007E05EE">
        <w:tc>
          <w:tcPr>
            <w:tcW w:w="9498" w:type="dxa"/>
            <w:gridSpan w:val="2"/>
          </w:tcPr>
          <w:p w14:paraId="32AACC1D" w14:textId="1F69BFED" w:rsidR="000846F1" w:rsidRPr="00874A3F" w:rsidRDefault="000846F1" w:rsidP="00874A3F">
            <w:pPr>
              <w:rPr>
                <w:rFonts w:asciiTheme="majorHAnsi" w:hAnsiTheme="majorHAnsi" w:cstheme="majorHAnsi"/>
                <w:i/>
                <w:iCs/>
                <w:color w:val="3A4B5B" w:themeColor="accent1" w:themeShade="80"/>
                <w:u w:val="single"/>
              </w:rPr>
            </w:pPr>
            <w:bookmarkStart w:id="11" w:name="_Hlk224629059"/>
            <w:r w:rsidRPr="00CC6D67">
              <w:rPr>
                <w:rFonts w:asciiTheme="majorHAnsi" w:hAnsiTheme="majorHAnsi" w:cstheme="majorHAnsi"/>
                <w:i/>
                <w:iCs/>
                <w:color w:val="3A4B5B" w:themeColor="accent1" w:themeShade="80"/>
                <w:sz w:val="22"/>
                <w:szCs w:val="22"/>
              </w:rPr>
              <w:t>Trumpai</w:t>
            </w:r>
            <w:r w:rsidRPr="009F6678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 xml:space="preserve"> aprašykite bandymą susigrąžinti jau sumokėtą sumą, kurios nepavyko atgauti.</w:t>
            </w:r>
            <w:r w:rsidR="00F2777B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 xml:space="preserve"> </w:t>
            </w:r>
            <w:r w:rsidR="008A0DF8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 xml:space="preserve">Organizacija turi turėti įrodymus </w:t>
            </w:r>
            <w:r w:rsidR="008A0DF8" w:rsidRPr="009F6678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>(susirašinėjimas su tiekėju ir pan.)</w:t>
            </w:r>
            <w:r w:rsidR="008A0DF8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 xml:space="preserve">, kad </w:t>
            </w:r>
            <w:r w:rsidR="008A0DF8" w:rsidRPr="009F6678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>išlaidos negrąžinamos</w:t>
            </w:r>
            <w:r w:rsidR="008A0DF8">
              <w:rPr>
                <w:rFonts w:asciiTheme="majorHAnsi" w:hAnsiTheme="majorHAnsi" w:cstheme="majorHAnsi"/>
                <w:i/>
                <w:iCs/>
                <w:color w:val="3A4B5B" w:themeColor="accent1" w:themeShade="80"/>
              </w:rPr>
              <w:t xml:space="preserve">. Tokių dokumentų </w:t>
            </w:r>
            <w:r w:rsidR="008A0DF8">
              <w:rPr>
                <w:rFonts w:asciiTheme="majorHAnsi" w:hAnsiTheme="majorHAnsi" w:cstheme="majorHAnsi"/>
                <w:i/>
                <w:iCs/>
                <w:color w:val="3A4B5B" w:themeColor="accent1" w:themeShade="80"/>
                <w:u w:val="single"/>
              </w:rPr>
              <w:t>neprašoma pateikti kartu su šia forma, nebent bus paprašyta papildomai.</w:t>
            </w:r>
          </w:p>
          <w:p w14:paraId="10EFDC66" w14:textId="5F82D522" w:rsidR="000846F1" w:rsidRPr="009F6678" w:rsidRDefault="00447410" w:rsidP="00254AA9">
            <w:pPr>
              <w:spacing w:before="120" w:after="120"/>
              <w:ind w:left="-108"/>
              <w:rPr>
                <w:rFonts w:asciiTheme="majorHAnsi" w:hAnsiTheme="majorHAnsi" w:cstheme="majorHAnsi"/>
                <w:color w:val="3A4B5B" w:themeColor="accent1" w:themeShade="80"/>
              </w:rPr>
            </w:pPr>
            <w:r>
              <w:rPr>
                <w:rFonts w:asciiTheme="majorHAnsi" w:hAnsiTheme="majorHAnsi" w:cstheme="majorHAnsi"/>
                <w:color w:val="3A4B5B" w:themeColor="accent1" w:themeShade="8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rFonts w:asciiTheme="majorHAnsi" w:hAnsiTheme="majorHAnsi" w:cstheme="majorHAnsi"/>
                <w:color w:val="3A4B5B" w:themeColor="accent1" w:themeShade="80"/>
              </w:rPr>
              <w:instrText xml:space="preserve"> FORMTEXT </w:instrText>
            </w:r>
            <w:r>
              <w:rPr>
                <w:rFonts w:asciiTheme="majorHAnsi" w:hAnsiTheme="majorHAnsi" w:cstheme="majorHAnsi"/>
                <w:color w:val="3A4B5B" w:themeColor="accent1" w:themeShade="80"/>
              </w:rPr>
            </w:r>
            <w:r>
              <w:rPr>
                <w:rFonts w:asciiTheme="majorHAnsi" w:hAnsiTheme="majorHAnsi" w:cstheme="majorHAnsi"/>
                <w:color w:val="3A4B5B" w:themeColor="accent1" w:themeShade="80"/>
              </w:rPr>
              <w:fldChar w:fldCharType="separate"/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</w:rPr>
              <w:t> </w:t>
            </w:r>
            <w:r>
              <w:rPr>
                <w:rFonts w:asciiTheme="majorHAnsi" w:hAnsiTheme="majorHAnsi" w:cstheme="majorHAnsi"/>
                <w:noProof/>
                <w:color w:val="3A4B5B" w:themeColor="accent1" w:themeShade="80"/>
              </w:rPr>
              <w:t> </w:t>
            </w:r>
            <w:r>
              <w:rPr>
                <w:rFonts w:asciiTheme="majorHAnsi" w:hAnsiTheme="majorHAnsi" w:cstheme="majorHAnsi"/>
                <w:color w:val="3A4B5B" w:themeColor="accent1" w:themeShade="80"/>
              </w:rPr>
              <w:fldChar w:fldCharType="end"/>
            </w:r>
            <w:bookmarkEnd w:id="12"/>
          </w:p>
        </w:tc>
        <w:tc>
          <w:tcPr>
            <w:tcW w:w="249" w:type="dxa"/>
          </w:tcPr>
          <w:p w14:paraId="5CE6E156" w14:textId="77777777" w:rsidR="000846F1" w:rsidRPr="009F6678" w:rsidRDefault="000846F1" w:rsidP="007E05EE">
            <w:pPr>
              <w:spacing w:before="120" w:after="120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</w:tbl>
    <w:bookmarkEnd w:id="11"/>
    <w:p w14:paraId="0AFFBAA7" w14:textId="75460312" w:rsidR="003E1FDC" w:rsidRDefault="00134761" w:rsidP="003E1FDC">
      <w:pPr>
        <w:pStyle w:val="naslov1"/>
        <w:rPr>
          <w:rFonts w:cstheme="majorHAnsi"/>
        </w:rPr>
      </w:pPr>
      <w:r>
        <w:rPr>
          <w:rFonts w:cstheme="majorHAnsi"/>
        </w:rPr>
        <w:t xml:space="preserve">VI. </w:t>
      </w:r>
      <w:r w:rsidR="003E1FDC">
        <w:rPr>
          <w:rFonts w:cstheme="majorHAnsi"/>
        </w:rPr>
        <w:t>dotacijos gavėjo patvirtinimas:</w:t>
      </w:r>
    </w:p>
    <w:p w14:paraId="67E12290" w14:textId="65B86EB6" w:rsidR="0059030D" w:rsidRPr="009F6678" w:rsidRDefault="0059030D" w:rsidP="008D5888">
      <w:pPr>
        <w:spacing w:before="0" w:after="120"/>
        <w:rPr>
          <w:rFonts w:asciiTheme="majorHAnsi" w:hAnsiTheme="majorHAnsi" w:cstheme="majorHAnsi"/>
          <w:b/>
          <w:bCs/>
          <w:caps/>
          <w:color w:val="3A4B5B" w:themeColor="accent1" w:themeShade="80"/>
        </w:rPr>
      </w:pPr>
      <w:r w:rsidRPr="009F6678">
        <w:rPr>
          <w:rFonts w:asciiTheme="majorHAnsi" w:hAnsiTheme="majorHAnsi" w:cstheme="majorHAnsi"/>
          <w:b/>
          <w:bCs/>
          <w:caps/>
          <w:color w:val="3A4B5B" w:themeColor="accent1" w:themeShade="80"/>
        </w:rPr>
        <w:t>Pateikdama šią formą, organizacija patvirtina, kad:</w:t>
      </w:r>
    </w:p>
    <w:p w14:paraId="38923D26" w14:textId="6B69DD14" w:rsidR="0059030D" w:rsidRPr="009F6678" w:rsidRDefault="00254AA9" w:rsidP="008D5888">
      <w:pPr>
        <w:spacing w:before="0" w:after="120"/>
        <w:rPr>
          <w:rFonts w:asciiTheme="majorHAnsi" w:hAnsiTheme="majorHAnsi" w:cstheme="majorHAnsi"/>
          <w:color w:val="3A4B5B" w:themeColor="accent1" w:themeShade="80"/>
        </w:rPr>
      </w:pPr>
      <w:r>
        <w:rPr>
          <w:rFonts w:asciiTheme="majorHAnsi" w:hAnsiTheme="majorHAnsi" w:cstheme="majorHAnsi"/>
          <w:color w:val="3A4B5B" w:themeColor="accent1" w:themeShade="80"/>
        </w:rPr>
        <w:t>Turi d</w:t>
      </w:r>
      <w:r w:rsidR="0059030D" w:rsidRPr="009F6678">
        <w:rPr>
          <w:rFonts w:asciiTheme="majorHAnsi" w:hAnsiTheme="majorHAnsi" w:cstheme="majorHAnsi"/>
          <w:color w:val="3A4B5B" w:themeColor="accent1" w:themeShade="80"/>
        </w:rPr>
        <w:t>okumentus</w:t>
      </w:r>
      <w:r w:rsidR="00083494" w:rsidRPr="009F6678">
        <w:rPr>
          <w:rFonts w:asciiTheme="majorHAnsi" w:hAnsiTheme="majorHAnsi" w:cstheme="majorHAnsi"/>
          <w:color w:val="3A4B5B" w:themeColor="accent1" w:themeShade="80"/>
        </w:rPr>
        <w:t>,</w:t>
      </w:r>
      <w:r w:rsidR="0059030D" w:rsidRPr="009F6678">
        <w:rPr>
          <w:rFonts w:asciiTheme="majorHAnsi" w:hAnsiTheme="majorHAnsi" w:cstheme="majorHAnsi"/>
          <w:color w:val="3A4B5B" w:themeColor="accent1" w:themeShade="80"/>
        </w:rPr>
        <w:t xml:space="preserve"> patvi</w:t>
      </w:r>
      <w:r w:rsidR="00083494" w:rsidRPr="009F6678">
        <w:rPr>
          <w:rFonts w:asciiTheme="majorHAnsi" w:hAnsiTheme="majorHAnsi" w:cstheme="majorHAnsi"/>
          <w:color w:val="3A4B5B" w:themeColor="accent1" w:themeShade="80"/>
        </w:rPr>
        <w:t>r</w:t>
      </w:r>
      <w:r w:rsidR="0059030D" w:rsidRPr="009F6678">
        <w:rPr>
          <w:rFonts w:asciiTheme="majorHAnsi" w:hAnsiTheme="majorHAnsi" w:cstheme="majorHAnsi"/>
          <w:color w:val="3A4B5B" w:themeColor="accent1" w:themeShade="80"/>
        </w:rPr>
        <w:t>tinančius nenugalimos jėgos aplinkybes</w:t>
      </w:r>
      <w:r w:rsidR="00083494" w:rsidRPr="009F6678">
        <w:rPr>
          <w:rFonts w:asciiTheme="majorHAnsi" w:hAnsiTheme="majorHAnsi" w:cstheme="majorHAnsi"/>
          <w:color w:val="3A4B5B" w:themeColor="accent1" w:themeShade="80"/>
        </w:rPr>
        <w:t xml:space="preserve"> ir patirtas išlaidas</w:t>
      </w:r>
      <w:r w:rsidR="00134761" w:rsidRPr="009F6678">
        <w:rPr>
          <w:rFonts w:asciiTheme="majorHAnsi" w:hAnsiTheme="majorHAnsi" w:cstheme="majorHAnsi"/>
          <w:color w:val="3A4B5B" w:themeColor="accent1" w:themeShade="80"/>
        </w:rPr>
        <w:t xml:space="preserve"> nurodytas III dalyje</w:t>
      </w:r>
      <w:r w:rsidR="003E1FDC" w:rsidRPr="009F6678">
        <w:rPr>
          <w:rFonts w:asciiTheme="majorHAnsi" w:hAnsiTheme="majorHAnsi" w:cstheme="majorHAnsi"/>
          <w:color w:val="3A4B5B" w:themeColor="accent1" w:themeShade="80"/>
        </w:rPr>
        <w:t xml:space="preserve">: </w:t>
      </w:r>
      <w:r w:rsidR="00447410">
        <w:rPr>
          <w:rFonts w:asciiTheme="majorHAnsi" w:hAnsiTheme="majorHAnsi" w:cstheme="majorHAnsi"/>
          <w:color w:val="3A4B5B" w:themeColor="accent1" w:themeShade="8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3"/>
      <w:r w:rsidR="00447410">
        <w:rPr>
          <w:rFonts w:asciiTheme="majorHAnsi" w:hAnsiTheme="majorHAnsi" w:cstheme="majorHAnsi"/>
          <w:color w:val="3A4B5B" w:themeColor="accent1" w:themeShade="80"/>
        </w:rPr>
        <w:instrText xml:space="preserve"> FORMCHECKBOX </w:instrText>
      </w:r>
      <w:r w:rsidR="00447410">
        <w:rPr>
          <w:rFonts w:asciiTheme="majorHAnsi" w:hAnsiTheme="majorHAnsi" w:cstheme="majorHAnsi"/>
          <w:color w:val="3A4B5B" w:themeColor="accent1" w:themeShade="80"/>
        </w:rPr>
      </w:r>
      <w:r w:rsidR="00447410">
        <w:rPr>
          <w:rFonts w:asciiTheme="majorHAnsi" w:hAnsiTheme="majorHAnsi" w:cstheme="majorHAnsi"/>
          <w:color w:val="3A4B5B" w:themeColor="accent1" w:themeShade="80"/>
        </w:rPr>
        <w:fldChar w:fldCharType="separate"/>
      </w:r>
      <w:r w:rsidR="00447410">
        <w:rPr>
          <w:rFonts w:asciiTheme="majorHAnsi" w:hAnsiTheme="majorHAnsi" w:cstheme="majorHAnsi"/>
          <w:color w:val="3A4B5B" w:themeColor="accent1" w:themeShade="80"/>
        </w:rPr>
        <w:fldChar w:fldCharType="end"/>
      </w:r>
      <w:bookmarkEnd w:id="13"/>
      <w:r w:rsidR="00447410">
        <w:rPr>
          <w:rFonts w:asciiTheme="majorHAnsi" w:hAnsiTheme="majorHAnsi" w:cstheme="majorHAnsi"/>
          <w:color w:val="3A4B5B" w:themeColor="accent1" w:themeShade="80"/>
        </w:rPr>
        <w:t xml:space="preserve"> </w:t>
      </w:r>
      <w:r w:rsidR="003E1FDC" w:rsidRPr="009F6678">
        <w:rPr>
          <w:rFonts w:asciiTheme="majorHAnsi" w:hAnsiTheme="majorHAnsi" w:cstheme="majorHAnsi"/>
          <w:b/>
          <w:bCs/>
          <w:color w:val="3A4B5B" w:themeColor="accent1" w:themeShade="80"/>
        </w:rPr>
        <w:t>T</w:t>
      </w:r>
      <w:r w:rsidR="00205828" w:rsidRPr="009F6678">
        <w:rPr>
          <w:rFonts w:asciiTheme="majorHAnsi" w:hAnsiTheme="majorHAnsi" w:cstheme="majorHAnsi"/>
          <w:b/>
          <w:bCs/>
          <w:color w:val="3A4B5B" w:themeColor="accent1" w:themeShade="80"/>
        </w:rPr>
        <w:t>AIP</w:t>
      </w:r>
      <w:r w:rsidR="003E1FDC" w:rsidRPr="009F6678">
        <w:rPr>
          <w:rFonts w:asciiTheme="majorHAnsi" w:hAnsiTheme="majorHAnsi" w:cstheme="majorHAnsi"/>
          <w:b/>
          <w:bCs/>
          <w:color w:val="3A4B5B" w:themeColor="accent1" w:themeShade="80"/>
        </w:rPr>
        <w:t xml:space="preserve"> / </w:t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4"/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instrText xml:space="preserve"> FORMCHECKBOX </w:instrText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fldChar w:fldCharType="separate"/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fldChar w:fldCharType="end"/>
      </w:r>
      <w:bookmarkEnd w:id="14"/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t xml:space="preserve"> </w:t>
      </w:r>
      <w:r w:rsidR="003E1FDC" w:rsidRPr="009F6678">
        <w:rPr>
          <w:rFonts w:asciiTheme="majorHAnsi" w:hAnsiTheme="majorHAnsi" w:cstheme="majorHAnsi"/>
          <w:b/>
          <w:bCs/>
          <w:color w:val="3A4B5B" w:themeColor="accent1" w:themeShade="80"/>
        </w:rPr>
        <w:t>NE</w:t>
      </w:r>
    </w:p>
    <w:p w14:paraId="1539BCCF" w14:textId="126DA56A" w:rsidR="0059030D" w:rsidRPr="009F6678" w:rsidRDefault="00254AA9" w:rsidP="008D5888">
      <w:pPr>
        <w:spacing w:before="0" w:after="120"/>
        <w:rPr>
          <w:rFonts w:asciiTheme="majorHAnsi" w:hAnsiTheme="majorHAnsi" w:cstheme="majorHAnsi"/>
          <w:color w:val="3A4B5B" w:themeColor="accent1" w:themeShade="80"/>
        </w:rPr>
      </w:pPr>
      <w:r>
        <w:rPr>
          <w:rFonts w:asciiTheme="majorHAnsi" w:hAnsiTheme="majorHAnsi" w:cstheme="majorHAnsi"/>
          <w:color w:val="3A4B5B" w:themeColor="accent1" w:themeShade="80"/>
        </w:rPr>
        <w:t>Turi į</w:t>
      </w:r>
      <w:r w:rsidR="0059030D" w:rsidRPr="009F6678">
        <w:rPr>
          <w:rFonts w:asciiTheme="majorHAnsi" w:hAnsiTheme="majorHAnsi" w:cstheme="majorHAnsi"/>
          <w:color w:val="3A4B5B" w:themeColor="accent1" w:themeShade="80"/>
        </w:rPr>
        <w:t xml:space="preserve">rodymus, kad kreipėsi dėl </w:t>
      </w:r>
      <w:r w:rsidR="00083494" w:rsidRPr="009F6678">
        <w:rPr>
          <w:rFonts w:asciiTheme="majorHAnsi" w:hAnsiTheme="majorHAnsi" w:cstheme="majorHAnsi"/>
          <w:color w:val="3A4B5B" w:themeColor="accent1" w:themeShade="80"/>
        </w:rPr>
        <w:t>patirtų išlaidų</w:t>
      </w:r>
      <w:r w:rsidR="0059030D" w:rsidRPr="009F6678">
        <w:rPr>
          <w:rFonts w:asciiTheme="majorHAnsi" w:hAnsiTheme="majorHAnsi" w:cstheme="majorHAnsi"/>
          <w:color w:val="3A4B5B" w:themeColor="accent1" w:themeShade="80"/>
        </w:rPr>
        <w:t xml:space="preserve"> susigrąžinimo</w:t>
      </w:r>
      <w:r w:rsidR="003E1FDC" w:rsidRPr="009F6678">
        <w:rPr>
          <w:rFonts w:asciiTheme="majorHAnsi" w:hAnsiTheme="majorHAnsi" w:cstheme="majorHAnsi"/>
          <w:color w:val="3A4B5B" w:themeColor="accent1" w:themeShade="80"/>
        </w:rPr>
        <w:t xml:space="preserve">: </w:t>
      </w:r>
      <w:r w:rsidR="00447410">
        <w:rPr>
          <w:rFonts w:asciiTheme="majorHAnsi" w:hAnsiTheme="majorHAnsi" w:cstheme="majorHAnsi"/>
          <w:color w:val="3A4B5B" w:themeColor="accent1" w:themeShade="8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5"/>
      <w:r w:rsidR="00447410">
        <w:rPr>
          <w:rFonts w:asciiTheme="majorHAnsi" w:hAnsiTheme="majorHAnsi" w:cstheme="majorHAnsi"/>
          <w:color w:val="3A4B5B" w:themeColor="accent1" w:themeShade="80"/>
        </w:rPr>
        <w:instrText xml:space="preserve"> FORMCHECKBOX </w:instrText>
      </w:r>
      <w:r w:rsidR="00447410">
        <w:rPr>
          <w:rFonts w:asciiTheme="majorHAnsi" w:hAnsiTheme="majorHAnsi" w:cstheme="majorHAnsi"/>
          <w:color w:val="3A4B5B" w:themeColor="accent1" w:themeShade="80"/>
        </w:rPr>
      </w:r>
      <w:r w:rsidR="00447410">
        <w:rPr>
          <w:rFonts w:asciiTheme="majorHAnsi" w:hAnsiTheme="majorHAnsi" w:cstheme="majorHAnsi"/>
          <w:color w:val="3A4B5B" w:themeColor="accent1" w:themeShade="80"/>
        </w:rPr>
        <w:fldChar w:fldCharType="separate"/>
      </w:r>
      <w:r w:rsidR="00447410">
        <w:rPr>
          <w:rFonts w:asciiTheme="majorHAnsi" w:hAnsiTheme="majorHAnsi" w:cstheme="majorHAnsi"/>
          <w:color w:val="3A4B5B" w:themeColor="accent1" w:themeShade="80"/>
        </w:rPr>
        <w:fldChar w:fldCharType="end"/>
      </w:r>
      <w:bookmarkEnd w:id="15"/>
      <w:r w:rsidR="00447410">
        <w:rPr>
          <w:rFonts w:asciiTheme="majorHAnsi" w:hAnsiTheme="majorHAnsi" w:cstheme="majorHAnsi"/>
          <w:color w:val="3A4B5B" w:themeColor="accent1" w:themeShade="80"/>
        </w:rPr>
        <w:t xml:space="preserve"> </w:t>
      </w:r>
      <w:r w:rsidR="003E1FDC" w:rsidRPr="009F6678">
        <w:rPr>
          <w:rFonts w:asciiTheme="majorHAnsi" w:hAnsiTheme="majorHAnsi" w:cstheme="majorHAnsi"/>
          <w:b/>
          <w:bCs/>
          <w:color w:val="3A4B5B" w:themeColor="accent1" w:themeShade="80"/>
        </w:rPr>
        <w:t>T</w:t>
      </w:r>
      <w:r w:rsidR="00205828" w:rsidRPr="009F6678">
        <w:rPr>
          <w:rFonts w:asciiTheme="majorHAnsi" w:hAnsiTheme="majorHAnsi" w:cstheme="majorHAnsi"/>
          <w:b/>
          <w:bCs/>
          <w:color w:val="3A4B5B" w:themeColor="accent1" w:themeShade="80"/>
        </w:rPr>
        <w:t>AIP</w:t>
      </w:r>
      <w:r w:rsidR="003E1FDC" w:rsidRPr="009F6678">
        <w:rPr>
          <w:rFonts w:asciiTheme="majorHAnsi" w:hAnsiTheme="majorHAnsi" w:cstheme="majorHAnsi"/>
          <w:b/>
          <w:bCs/>
          <w:color w:val="3A4B5B" w:themeColor="accent1" w:themeShade="80"/>
        </w:rPr>
        <w:t xml:space="preserve"> / </w:t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6"/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instrText xml:space="preserve"> FORMCHECKBOX </w:instrText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fldChar w:fldCharType="separate"/>
      </w:r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fldChar w:fldCharType="end"/>
      </w:r>
      <w:bookmarkEnd w:id="16"/>
      <w:r w:rsidR="00447410">
        <w:rPr>
          <w:rFonts w:asciiTheme="majorHAnsi" w:hAnsiTheme="majorHAnsi" w:cstheme="majorHAnsi"/>
          <w:b/>
          <w:bCs/>
          <w:color w:val="3A4B5B" w:themeColor="accent1" w:themeShade="80"/>
        </w:rPr>
        <w:t xml:space="preserve"> </w:t>
      </w:r>
      <w:r w:rsidR="003E1FDC" w:rsidRPr="009F6678">
        <w:rPr>
          <w:rFonts w:asciiTheme="majorHAnsi" w:hAnsiTheme="majorHAnsi" w:cstheme="majorHAnsi"/>
          <w:b/>
          <w:bCs/>
          <w:color w:val="3A4B5B" w:themeColor="accent1" w:themeShade="80"/>
        </w:rPr>
        <w:t>NE</w:t>
      </w:r>
    </w:p>
    <w:p w14:paraId="2D76E110" w14:textId="799F3A92" w:rsidR="00662139" w:rsidRPr="00662139" w:rsidRDefault="00662139" w:rsidP="008D5888">
      <w:pPr>
        <w:spacing w:before="0" w:after="120"/>
        <w:rPr>
          <w:rFonts w:asciiTheme="majorHAnsi" w:hAnsiTheme="majorHAnsi" w:cstheme="majorHAnsi"/>
          <w:color w:val="3A4B5B" w:themeColor="accent1" w:themeShade="80"/>
        </w:rPr>
      </w:pPr>
      <w:r w:rsidRPr="00662139">
        <w:rPr>
          <w:rFonts w:asciiTheme="majorHAnsi" w:hAnsiTheme="majorHAnsi" w:cstheme="majorHAnsi"/>
          <w:color w:val="3A4B5B" w:themeColor="accent1" w:themeShade="80"/>
        </w:rPr>
        <w:t>III dalyje nurodytos išlaidos nebuvo kompensuojamos draudimo bendrovės</w:t>
      </w:r>
      <w:r>
        <w:rPr>
          <w:rFonts w:asciiTheme="majorHAnsi" w:hAnsiTheme="majorHAnsi" w:cstheme="majorHAnsi"/>
          <w:color w:val="3A4B5B" w:themeColor="accent1" w:themeShade="80"/>
        </w:rPr>
        <w:t xml:space="preserve">: </w:t>
      </w:r>
      <w:r>
        <w:rPr>
          <w:rFonts w:asciiTheme="majorHAnsi" w:hAnsiTheme="majorHAnsi" w:cstheme="majorHAnsi"/>
          <w:color w:val="3A4B5B" w:themeColor="accent1" w:themeShade="8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ajorHAnsi" w:hAnsiTheme="majorHAnsi" w:cstheme="majorHAnsi"/>
          <w:color w:val="3A4B5B" w:themeColor="accent1" w:themeShade="80"/>
        </w:rPr>
        <w:instrText xml:space="preserve"> FORMCHECKBOX </w:instrText>
      </w:r>
      <w:r>
        <w:rPr>
          <w:rFonts w:asciiTheme="majorHAnsi" w:hAnsiTheme="majorHAnsi" w:cstheme="majorHAnsi"/>
          <w:color w:val="3A4B5B" w:themeColor="accent1" w:themeShade="80"/>
        </w:rPr>
      </w:r>
      <w:r>
        <w:rPr>
          <w:rFonts w:asciiTheme="majorHAnsi" w:hAnsiTheme="majorHAnsi" w:cstheme="majorHAnsi"/>
          <w:color w:val="3A4B5B" w:themeColor="accent1" w:themeShade="80"/>
        </w:rPr>
        <w:fldChar w:fldCharType="separate"/>
      </w:r>
      <w:r>
        <w:rPr>
          <w:rFonts w:asciiTheme="majorHAnsi" w:hAnsiTheme="majorHAnsi" w:cstheme="majorHAnsi"/>
          <w:color w:val="3A4B5B" w:themeColor="accent1" w:themeShade="80"/>
        </w:rPr>
        <w:fldChar w:fldCharType="end"/>
      </w:r>
      <w:r>
        <w:rPr>
          <w:rFonts w:asciiTheme="majorHAnsi" w:hAnsiTheme="majorHAnsi" w:cstheme="majorHAnsi"/>
          <w:color w:val="3A4B5B" w:themeColor="accent1" w:themeShade="80"/>
        </w:rPr>
        <w:t xml:space="preserve"> </w:t>
      </w:r>
      <w:r w:rsidRPr="009F6678">
        <w:rPr>
          <w:rFonts w:asciiTheme="majorHAnsi" w:hAnsiTheme="majorHAnsi" w:cstheme="majorHAnsi"/>
          <w:b/>
          <w:bCs/>
          <w:color w:val="3A4B5B" w:themeColor="accent1" w:themeShade="80"/>
        </w:rPr>
        <w:t xml:space="preserve">TAIP / </w:t>
      </w:r>
      <w:r>
        <w:rPr>
          <w:rFonts w:asciiTheme="majorHAnsi" w:hAnsiTheme="majorHAnsi" w:cstheme="majorHAnsi"/>
          <w:b/>
          <w:bCs/>
          <w:color w:val="3A4B5B" w:themeColor="accent1" w:themeShade="8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ajorHAnsi" w:hAnsiTheme="majorHAnsi" w:cstheme="majorHAnsi"/>
          <w:b/>
          <w:bCs/>
          <w:color w:val="3A4B5B" w:themeColor="accent1" w:themeShade="80"/>
        </w:rPr>
        <w:instrText xml:space="preserve"> FORMCHECKBOX </w:instrText>
      </w:r>
      <w:r>
        <w:rPr>
          <w:rFonts w:asciiTheme="majorHAnsi" w:hAnsiTheme="majorHAnsi" w:cstheme="majorHAnsi"/>
          <w:b/>
          <w:bCs/>
          <w:color w:val="3A4B5B" w:themeColor="accent1" w:themeShade="80"/>
        </w:rPr>
      </w:r>
      <w:r>
        <w:rPr>
          <w:rFonts w:asciiTheme="majorHAnsi" w:hAnsiTheme="majorHAnsi" w:cstheme="majorHAnsi"/>
          <w:b/>
          <w:bCs/>
          <w:color w:val="3A4B5B" w:themeColor="accent1" w:themeShade="80"/>
        </w:rPr>
        <w:fldChar w:fldCharType="separate"/>
      </w:r>
      <w:r>
        <w:rPr>
          <w:rFonts w:asciiTheme="majorHAnsi" w:hAnsiTheme="majorHAnsi" w:cstheme="majorHAnsi"/>
          <w:b/>
          <w:bCs/>
          <w:color w:val="3A4B5B" w:themeColor="accent1" w:themeShade="80"/>
        </w:rPr>
        <w:fldChar w:fldCharType="end"/>
      </w:r>
      <w:r>
        <w:rPr>
          <w:rFonts w:asciiTheme="majorHAnsi" w:hAnsiTheme="majorHAnsi" w:cstheme="majorHAnsi"/>
          <w:b/>
          <w:bCs/>
          <w:color w:val="3A4B5B" w:themeColor="accent1" w:themeShade="80"/>
        </w:rPr>
        <w:t xml:space="preserve"> </w:t>
      </w:r>
      <w:r w:rsidRPr="009F6678">
        <w:rPr>
          <w:rFonts w:asciiTheme="majorHAnsi" w:hAnsiTheme="majorHAnsi" w:cstheme="majorHAnsi"/>
          <w:b/>
          <w:bCs/>
          <w:color w:val="3A4B5B" w:themeColor="accent1" w:themeShade="80"/>
        </w:rPr>
        <w:t>NE</w:t>
      </w:r>
    </w:p>
    <w:p w14:paraId="177798E6" w14:textId="77777777" w:rsidR="00662139" w:rsidRPr="00662139" w:rsidRDefault="00662139" w:rsidP="008D5888">
      <w:pPr>
        <w:spacing w:before="0" w:after="120"/>
        <w:rPr>
          <w:rFonts w:asciiTheme="majorHAnsi" w:hAnsiTheme="majorHAnsi" w:cstheme="majorHAnsi"/>
          <w:i/>
          <w:iCs/>
          <w:color w:val="3A4B5B" w:themeColor="accent1" w:themeShade="80"/>
          <w:sz w:val="6"/>
          <w:szCs w:val="6"/>
        </w:rPr>
      </w:pPr>
    </w:p>
    <w:p w14:paraId="13D9B86E" w14:textId="48F91A6D" w:rsidR="00662139" w:rsidRDefault="00662139" w:rsidP="008D5888">
      <w:pPr>
        <w:spacing w:before="0" w:after="120"/>
        <w:rPr>
          <w:rFonts w:asciiTheme="majorHAnsi" w:hAnsiTheme="majorHAnsi" w:cstheme="majorHAnsi"/>
          <w:i/>
          <w:iCs/>
          <w:color w:val="3A4B5B" w:themeColor="accent1" w:themeShade="80"/>
        </w:rPr>
      </w:pPr>
      <w:r w:rsidRPr="008D5888">
        <w:rPr>
          <w:rFonts w:asciiTheme="majorHAnsi" w:hAnsiTheme="majorHAnsi" w:cstheme="majorHAnsi"/>
          <w:i/>
          <w:iCs/>
          <w:color w:val="3A4B5B" w:themeColor="accent1" w:themeShade="80"/>
        </w:rPr>
        <w:t>Jei po formos pateikimo paaiškėja, kad draudimo bendrovė arba paslaugų teikėjas kompensuos formoje deklaruotas išlaidas, dotacijos gavėjas privalo nedelsiant pateikti atnaujintą formą, atsižvelgdamas į pasikeitusias aplinkybes ir patirtas išlaidas. Gavusi atnaujintą formą, nacionalinė agentūra ją įvertins ir pateiks savo vertinimą dotacijos gavėjui.</w:t>
      </w:r>
    </w:p>
    <w:p w14:paraId="1FE43507" w14:textId="6FF1D354" w:rsidR="005423C4" w:rsidRPr="008D5888" w:rsidRDefault="00C77DBB" w:rsidP="008D5888">
      <w:pPr>
        <w:spacing w:before="0" w:after="120"/>
        <w:rPr>
          <w:rFonts w:asciiTheme="majorHAnsi" w:hAnsiTheme="majorHAnsi" w:cstheme="majorHAnsi"/>
          <w:i/>
          <w:iCs/>
          <w:color w:val="3A4B5B" w:themeColor="accent1" w:themeShade="80"/>
        </w:rPr>
      </w:pPr>
      <w:r w:rsidRPr="008D5888">
        <w:rPr>
          <w:rFonts w:asciiTheme="majorHAnsi" w:hAnsiTheme="majorHAnsi" w:cstheme="majorHAnsi"/>
          <w:i/>
          <w:iCs/>
          <w:color w:val="3A4B5B" w:themeColor="accent1" w:themeShade="80"/>
        </w:rPr>
        <w:t>Formą užpildęs asmuo atsako už informacijos teisingumą. Nacionalinė agentūra kilus abejonėms gali paprašyti pateikti  papildomus dokumentus.</w:t>
      </w:r>
    </w:p>
    <w:p w14:paraId="4915D231" w14:textId="12094851" w:rsidR="00A648CB" w:rsidRDefault="00B94035">
      <w:pPr>
        <w:rPr>
          <w:rFonts w:asciiTheme="majorHAnsi" w:hAnsiTheme="majorHAnsi" w:cstheme="majorHAnsi"/>
        </w:rPr>
      </w:pPr>
      <w:r w:rsidRPr="00C80CDF">
        <w:rPr>
          <w:rFonts w:ascii="Calibri" w:hAnsi="Calibri" w:cs="Calibri"/>
          <w:color w:val="3A4B5B" w:themeColor="accent1" w:themeShade="80"/>
        </w:rPr>
        <w:t xml:space="preserve">Pranešimo formą užpildė: </w:t>
      </w:r>
      <w:r>
        <w:rPr>
          <w:rFonts w:cstheme="majorHAnsi"/>
          <w:color w:val="3A4B5B" w:themeColor="accent1" w:themeShade="80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cstheme="majorHAnsi"/>
          <w:color w:val="3A4B5B" w:themeColor="accent1" w:themeShade="80"/>
        </w:rPr>
        <w:instrText xml:space="preserve"> FORMTEXT </w:instrText>
      </w:r>
      <w:r>
        <w:rPr>
          <w:rFonts w:cstheme="majorHAnsi"/>
          <w:color w:val="3A4B5B" w:themeColor="accent1" w:themeShade="80"/>
        </w:rPr>
      </w:r>
      <w:r>
        <w:rPr>
          <w:rFonts w:cstheme="majorHAnsi"/>
          <w:color w:val="3A4B5B" w:themeColor="accent1" w:themeShade="80"/>
        </w:rPr>
        <w:fldChar w:fldCharType="separate"/>
      </w:r>
      <w:r>
        <w:rPr>
          <w:rFonts w:cstheme="majorHAnsi"/>
          <w:noProof/>
          <w:color w:val="3A4B5B" w:themeColor="accent1" w:themeShade="80"/>
        </w:rPr>
        <w:t> </w:t>
      </w:r>
      <w:r>
        <w:rPr>
          <w:rFonts w:cstheme="majorHAnsi"/>
          <w:noProof/>
          <w:color w:val="3A4B5B" w:themeColor="accent1" w:themeShade="80"/>
        </w:rPr>
        <w:t> </w:t>
      </w:r>
      <w:r>
        <w:rPr>
          <w:rFonts w:cstheme="majorHAnsi"/>
          <w:noProof/>
          <w:color w:val="3A4B5B" w:themeColor="accent1" w:themeShade="80"/>
        </w:rPr>
        <w:t> </w:t>
      </w:r>
      <w:r>
        <w:rPr>
          <w:rFonts w:cstheme="majorHAnsi"/>
          <w:noProof/>
          <w:color w:val="3A4B5B" w:themeColor="accent1" w:themeShade="80"/>
        </w:rPr>
        <w:t> </w:t>
      </w:r>
      <w:r>
        <w:rPr>
          <w:rFonts w:cstheme="majorHAnsi"/>
          <w:noProof/>
          <w:color w:val="3A4B5B" w:themeColor="accent1" w:themeShade="80"/>
        </w:rPr>
        <w:t> </w:t>
      </w:r>
      <w:r>
        <w:rPr>
          <w:rFonts w:cstheme="majorHAnsi"/>
          <w:color w:val="3A4B5B" w:themeColor="accent1" w:themeShade="80"/>
        </w:rPr>
        <w:fldChar w:fldCharType="end"/>
      </w:r>
      <w:r w:rsidR="00BD1664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0319B8" wp14:editId="2682C32E">
                <wp:simplePos x="0" y="0"/>
                <wp:positionH relativeFrom="column">
                  <wp:posOffset>28574</wp:posOffset>
                </wp:positionH>
                <wp:positionV relativeFrom="paragraph">
                  <wp:posOffset>177800</wp:posOffset>
                </wp:positionV>
                <wp:extent cx="6143625" cy="0"/>
                <wp:effectExtent l="0" t="0" r="0" b="0"/>
                <wp:wrapNone/>
                <wp:docPr id="2125050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3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84A6EB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4pt" to="486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" strokecolor="#748fa7 [3044]"/>
            </w:pict>
          </mc:Fallback>
        </mc:AlternateContent>
      </w:r>
    </w:p>
    <w:p w14:paraId="751E8929" w14:textId="6DE1FCFA" w:rsidR="00F06485" w:rsidRPr="00EA06A1" w:rsidRDefault="00F06485" w:rsidP="00F06485">
      <w:pPr>
        <w:pStyle w:val="naslov1"/>
        <w:rPr>
          <w:rFonts w:cstheme="majorHAnsi"/>
        </w:rPr>
      </w:pPr>
      <w:r>
        <w:t xml:space="preserve">VII. pildo nacionalinė agentūra:                                                       </w:t>
      </w:r>
      <w:r w:rsidRPr="00F06485">
        <w:t>Prašymo gavimo data:</w:t>
      </w:r>
      <w:r>
        <w:t xml:space="preserve"> </w:t>
      </w:r>
      <w:r w:rsidRPr="00F06485">
        <w:rPr>
          <w:rFonts w:cstheme="majorHAnsi"/>
          <w:caps w:val="0"/>
          <w:color w:val="auto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F06485">
        <w:rPr>
          <w:rFonts w:cstheme="majorHAnsi"/>
          <w:caps w:val="0"/>
          <w:color w:val="auto"/>
        </w:rPr>
        <w:instrText xml:space="preserve"> FORMTEXT </w:instrText>
      </w:r>
      <w:r w:rsidRPr="00F06485">
        <w:rPr>
          <w:rFonts w:cstheme="majorHAnsi"/>
          <w:caps w:val="0"/>
          <w:color w:val="auto"/>
        </w:rPr>
      </w:r>
      <w:r w:rsidRPr="00F06485">
        <w:rPr>
          <w:rFonts w:cstheme="majorHAnsi"/>
          <w:caps w:val="0"/>
          <w:color w:val="auto"/>
        </w:rPr>
        <w:fldChar w:fldCharType="separate"/>
      </w:r>
      <w:r w:rsidRPr="00F06485">
        <w:rPr>
          <w:rFonts w:cstheme="majorHAnsi"/>
          <w:caps w:val="0"/>
          <w:color w:val="auto"/>
        </w:rPr>
        <w:t> </w:t>
      </w:r>
      <w:r w:rsidRPr="00F06485">
        <w:rPr>
          <w:rFonts w:cstheme="majorHAnsi"/>
          <w:caps w:val="0"/>
          <w:color w:val="auto"/>
        </w:rPr>
        <w:t> </w:t>
      </w:r>
      <w:r w:rsidRPr="00F06485">
        <w:rPr>
          <w:rFonts w:cstheme="majorHAnsi"/>
          <w:caps w:val="0"/>
          <w:color w:val="auto"/>
        </w:rPr>
        <w:t> </w:t>
      </w:r>
      <w:r w:rsidRPr="00F06485">
        <w:rPr>
          <w:rFonts w:cstheme="majorHAnsi"/>
          <w:caps w:val="0"/>
          <w:color w:val="auto"/>
        </w:rPr>
        <w:t> </w:t>
      </w:r>
      <w:r w:rsidRPr="00F06485">
        <w:rPr>
          <w:rFonts w:cstheme="majorHAnsi"/>
          <w:caps w:val="0"/>
          <w:color w:val="auto"/>
        </w:rPr>
        <w:t> </w:t>
      </w:r>
      <w:r w:rsidRPr="00F06485">
        <w:rPr>
          <w:rFonts w:cstheme="majorHAnsi"/>
          <w:caps w:val="0"/>
          <w:color w:val="auto"/>
        </w:rPr>
        <w:fldChar w:fldCharType="end"/>
      </w:r>
    </w:p>
    <w:p w14:paraId="6D670C35" w14:textId="77777777" w:rsidR="008D5888" w:rsidRDefault="00F06485">
      <w:pPr>
        <w:rPr>
          <w:rFonts w:asciiTheme="majorHAnsi" w:hAnsiTheme="majorHAnsi" w:cstheme="majorHAnsi"/>
          <w:color w:val="3A4B5B" w:themeColor="accent1" w:themeShade="80"/>
        </w:rPr>
      </w:pPr>
      <w:r w:rsidRPr="00FA71DE">
        <w:rPr>
          <w:rFonts w:asciiTheme="majorHAnsi" w:hAnsiTheme="majorHAnsi" w:cstheme="majorHAnsi"/>
          <w:color w:val="3A4B5B" w:themeColor="accent1" w:themeShade="80"/>
        </w:rPr>
        <w:t xml:space="preserve">PRIPAŽĮSTAMA, KAD </w:t>
      </w:r>
      <w:r>
        <w:rPr>
          <w:rFonts w:asciiTheme="majorHAnsi" w:hAnsiTheme="majorHAnsi" w:cstheme="majorHAnsi"/>
          <w:color w:val="3A4B5B" w:themeColor="accent1" w:themeShade="80"/>
        </w:rPr>
        <w:t>Į</w:t>
      </w:r>
      <w:r w:rsidRPr="00FA71DE">
        <w:rPr>
          <w:rFonts w:asciiTheme="majorHAnsi" w:hAnsiTheme="majorHAnsi" w:cstheme="majorHAnsi"/>
          <w:color w:val="3A4B5B" w:themeColor="accent1" w:themeShade="80"/>
        </w:rPr>
        <w:t>VYKIS BUVO PAVEIKTAS NENUGALIMOS JĖGOS APLINKYBĖMIS</w:t>
      </w:r>
      <w:r w:rsidR="008D5888">
        <w:rPr>
          <w:rFonts w:asciiTheme="majorHAnsi" w:hAnsiTheme="majorHAnsi" w:cstheme="majorHAnsi"/>
          <w:color w:val="3A4B5B" w:themeColor="accent1" w:themeShade="80"/>
        </w:rPr>
        <w:t xml:space="preserve"> </w:t>
      </w:r>
      <w:r w:rsidRPr="009F6678">
        <w:rPr>
          <w:rFonts w:asciiTheme="majorHAnsi" w:hAnsiTheme="majorHAnsi" w:cstheme="majorHAnsi"/>
          <w:color w:val="3A4B5B" w:themeColor="accent1" w:themeShade="80"/>
        </w:rPr>
        <w:t xml:space="preserve"> </w:t>
      </w:r>
      <w:r>
        <w:rPr>
          <w:rFonts w:asciiTheme="majorHAnsi" w:hAnsiTheme="majorHAnsi" w:cstheme="majorHAnsi"/>
          <w:color w:val="3A4B5B" w:themeColor="accent1" w:themeShade="8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7"/>
      <w:r>
        <w:rPr>
          <w:rFonts w:asciiTheme="majorHAnsi" w:hAnsiTheme="majorHAnsi" w:cstheme="majorHAnsi"/>
          <w:color w:val="3A4B5B" w:themeColor="accent1" w:themeShade="80"/>
        </w:rPr>
        <w:instrText xml:space="preserve"> FORMCHECKBOX </w:instrText>
      </w:r>
      <w:r>
        <w:rPr>
          <w:rFonts w:asciiTheme="majorHAnsi" w:hAnsiTheme="majorHAnsi" w:cstheme="majorHAnsi"/>
          <w:color w:val="3A4B5B" w:themeColor="accent1" w:themeShade="80"/>
        </w:rPr>
      </w:r>
      <w:r>
        <w:rPr>
          <w:rFonts w:asciiTheme="majorHAnsi" w:hAnsiTheme="majorHAnsi" w:cstheme="majorHAnsi"/>
          <w:color w:val="3A4B5B" w:themeColor="accent1" w:themeShade="80"/>
        </w:rPr>
        <w:fldChar w:fldCharType="separate"/>
      </w:r>
      <w:r>
        <w:rPr>
          <w:rFonts w:asciiTheme="majorHAnsi" w:hAnsiTheme="majorHAnsi" w:cstheme="majorHAnsi"/>
          <w:color w:val="3A4B5B" w:themeColor="accent1" w:themeShade="80"/>
        </w:rPr>
        <w:fldChar w:fldCharType="end"/>
      </w:r>
      <w:bookmarkEnd w:id="17"/>
    </w:p>
    <w:p w14:paraId="02BB706D" w14:textId="642F7A8B" w:rsidR="008D5888" w:rsidRPr="008D5888" w:rsidRDefault="008D5888">
      <w:pPr>
        <w:rPr>
          <w:rFonts w:asciiTheme="majorHAnsi" w:hAnsiTheme="majorHAnsi" w:cstheme="majorHAnsi"/>
          <w:color w:val="3A4B5B" w:themeColor="accent1" w:themeShade="80"/>
        </w:rPr>
      </w:pPr>
      <w:r w:rsidRPr="008D5888">
        <w:rPr>
          <w:rFonts w:asciiTheme="majorHAnsi" w:hAnsiTheme="majorHAnsi" w:cstheme="majorHAnsi"/>
          <w:color w:val="3A4B5B" w:themeColor="accent1" w:themeShade="80"/>
        </w:rPr>
        <w:t>NUSTATYTA, KAD ĮVYKIS IŠ DALIES ATITINKA NENUGALIMOS JĖGOS APLINKYBIŲ KRITERIJUS</w:t>
      </w:r>
      <w:r>
        <w:rPr>
          <w:rFonts w:asciiTheme="majorHAnsi" w:hAnsiTheme="majorHAnsi" w:cstheme="majorHAnsi"/>
          <w:color w:val="3A4B5B" w:themeColor="accent1" w:themeShade="80"/>
        </w:rPr>
        <w:t xml:space="preserve"> </w:t>
      </w:r>
      <w:r>
        <w:rPr>
          <w:rFonts w:asciiTheme="majorHAnsi" w:hAnsiTheme="majorHAnsi" w:cstheme="majorHAnsi"/>
          <w:color w:val="3A4B5B" w:themeColor="accent1" w:themeShade="8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ajorHAnsi" w:hAnsiTheme="majorHAnsi" w:cstheme="majorHAnsi"/>
          <w:color w:val="3A4B5B" w:themeColor="accent1" w:themeShade="80"/>
        </w:rPr>
        <w:instrText xml:space="preserve"> FORMCHECKBOX </w:instrText>
      </w:r>
      <w:r>
        <w:rPr>
          <w:rFonts w:asciiTheme="majorHAnsi" w:hAnsiTheme="majorHAnsi" w:cstheme="majorHAnsi"/>
          <w:color w:val="3A4B5B" w:themeColor="accent1" w:themeShade="80"/>
        </w:rPr>
      </w:r>
      <w:r>
        <w:rPr>
          <w:rFonts w:asciiTheme="majorHAnsi" w:hAnsiTheme="majorHAnsi" w:cstheme="majorHAnsi"/>
          <w:color w:val="3A4B5B" w:themeColor="accent1" w:themeShade="80"/>
        </w:rPr>
        <w:fldChar w:fldCharType="separate"/>
      </w:r>
      <w:r>
        <w:rPr>
          <w:rFonts w:asciiTheme="majorHAnsi" w:hAnsiTheme="majorHAnsi" w:cstheme="majorHAnsi"/>
          <w:color w:val="3A4B5B" w:themeColor="accent1" w:themeShade="80"/>
        </w:rPr>
        <w:fldChar w:fldCharType="end"/>
      </w:r>
    </w:p>
    <w:p w14:paraId="4AF43D9B" w14:textId="54902B10" w:rsidR="008D5888" w:rsidRPr="008D5888" w:rsidRDefault="008D5888">
      <w:pPr>
        <w:rPr>
          <w:rFonts w:asciiTheme="majorHAnsi" w:hAnsiTheme="majorHAnsi" w:cstheme="majorHAnsi"/>
          <w:color w:val="3A4B5B" w:themeColor="accent1" w:themeShade="80"/>
        </w:rPr>
      </w:pPr>
      <w:r w:rsidRPr="008D5888">
        <w:rPr>
          <w:rFonts w:asciiTheme="majorHAnsi" w:hAnsiTheme="majorHAnsi" w:cstheme="majorHAnsi"/>
          <w:color w:val="3A4B5B" w:themeColor="accent1" w:themeShade="80"/>
        </w:rPr>
        <w:t>ĮVYKIS NELAIKOMAS NENUGALIMOS JĖGOS APLINKYBE</w:t>
      </w:r>
      <w:r>
        <w:rPr>
          <w:rFonts w:asciiTheme="majorHAnsi" w:hAnsiTheme="majorHAnsi" w:cstheme="majorHAnsi"/>
          <w:color w:val="3A4B5B" w:themeColor="accent1" w:themeShade="80"/>
        </w:rPr>
        <w:t xml:space="preserve"> </w:t>
      </w:r>
      <w:r>
        <w:rPr>
          <w:rFonts w:asciiTheme="majorHAnsi" w:hAnsiTheme="majorHAnsi" w:cstheme="majorHAnsi"/>
          <w:color w:val="3A4B5B" w:themeColor="accent1" w:themeShade="8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Theme="majorHAnsi" w:hAnsiTheme="majorHAnsi" w:cstheme="majorHAnsi"/>
          <w:color w:val="3A4B5B" w:themeColor="accent1" w:themeShade="80"/>
        </w:rPr>
        <w:instrText xml:space="preserve"> FORMCHECKBOX </w:instrText>
      </w:r>
      <w:r>
        <w:rPr>
          <w:rFonts w:asciiTheme="majorHAnsi" w:hAnsiTheme="majorHAnsi" w:cstheme="majorHAnsi"/>
          <w:color w:val="3A4B5B" w:themeColor="accent1" w:themeShade="80"/>
        </w:rPr>
      </w:r>
      <w:r>
        <w:rPr>
          <w:rFonts w:asciiTheme="majorHAnsi" w:hAnsiTheme="majorHAnsi" w:cstheme="majorHAnsi"/>
          <w:color w:val="3A4B5B" w:themeColor="accent1" w:themeShade="80"/>
        </w:rPr>
        <w:fldChar w:fldCharType="separate"/>
      </w:r>
      <w:r>
        <w:rPr>
          <w:rFonts w:asciiTheme="majorHAnsi" w:hAnsiTheme="majorHAnsi" w:cstheme="majorHAnsi"/>
          <w:color w:val="3A4B5B" w:themeColor="accent1" w:themeShade="80"/>
        </w:rPr>
        <w:fldChar w:fldCharType="end"/>
      </w:r>
    </w:p>
    <w:p w14:paraId="4B5502F7" w14:textId="77777777" w:rsidR="008D5888" w:rsidRDefault="008D5888" w:rsidP="00F06485">
      <w:pPr>
        <w:rPr>
          <w:rFonts w:asciiTheme="majorHAnsi" w:hAnsiTheme="majorHAnsi" w:cstheme="majorHAnsi"/>
          <w:caps/>
          <w:color w:val="3A4B5B" w:themeColor="accent1" w:themeShade="80"/>
        </w:rPr>
      </w:pPr>
    </w:p>
    <w:p w14:paraId="3F2DA3DE" w14:textId="1AD72938" w:rsidR="00F06485" w:rsidRDefault="005074A2" w:rsidP="00F06485">
      <w:pPr>
        <w:rPr>
          <w:rFonts w:cstheme="majorHAnsi"/>
          <w:caps/>
          <w:color w:val="auto"/>
        </w:rPr>
      </w:pPr>
      <w:r w:rsidRPr="009F6678">
        <w:rPr>
          <w:rFonts w:asciiTheme="majorHAnsi" w:hAnsiTheme="majorHAnsi" w:cstheme="majorHAnsi"/>
          <w:caps/>
          <w:color w:val="3A4B5B" w:themeColor="accent1" w:themeShade="80"/>
        </w:rPr>
        <w:t>Nacionalinės agentūros VERTINIMAS:</w:t>
      </w:r>
      <w:r w:rsidR="00F06485" w:rsidRPr="00F06485">
        <w:rPr>
          <w:rFonts w:asciiTheme="majorHAnsi" w:hAnsiTheme="majorHAnsi" w:cstheme="majorHAnsi"/>
          <w:color w:val="3A4B5B" w:themeColor="accent1" w:themeShade="80"/>
        </w:rPr>
        <w:t xml:space="preserve"> </w:t>
      </w:r>
      <w:r w:rsidR="00F06485">
        <w:rPr>
          <w:rFonts w:asciiTheme="majorHAnsi" w:hAnsiTheme="majorHAnsi" w:cstheme="majorHAnsi"/>
          <w:color w:val="3A4B5B" w:themeColor="accent1" w:themeShade="80"/>
        </w:rPr>
        <w:tab/>
      </w:r>
      <w:r w:rsidR="00F06485">
        <w:rPr>
          <w:rFonts w:asciiTheme="majorHAnsi" w:hAnsiTheme="majorHAnsi" w:cstheme="majorHAnsi"/>
          <w:color w:val="3A4B5B" w:themeColor="accent1" w:themeShade="80"/>
        </w:rPr>
        <w:tab/>
      </w:r>
      <w:r w:rsidR="00F06485">
        <w:rPr>
          <w:rFonts w:asciiTheme="majorHAnsi" w:hAnsiTheme="majorHAnsi" w:cstheme="majorHAnsi"/>
          <w:color w:val="3A4B5B" w:themeColor="accent1" w:themeShade="80"/>
        </w:rPr>
        <w:tab/>
      </w:r>
      <w:r w:rsidR="00F06485">
        <w:rPr>
          <w:rFonts w:asciiTheme="majorHAnsi" w:hAnsiTheme="majorHAnsi" w:cstheme="majorHAnsi"/>
          <w:color w:val="3A4B5B" w:themeColor="accent1" w:themeShade="80"/>
        </w:rPr>
        <w:tab/>
      </w:r>
      <w:r w:rsidR="00F06485">
        <w:rPr>
          <w:rFonts w:asciiTheme="majorHAnsi" w:hAnsiTheme="majorHAnsi" w:cstheme="majorHAnsi"/>
          <w:color w:val="3A4B5B" w:themeColor="accent1" w:themeShade="80"/>
        </w:rPr>
        <w:tab/>
      </w:r>
      <w:r w:rsidR="00F06485">
        <w:rPr>
          <w:rFonts w:asciiTheme="majorHAnsi" w:hAnsiTheme="majorHAnsi" w:cstheme="majorHAnsi"/>
          <w:color w:val="3A4B5B" w:themeColor="accent1" w:themeShade="80"/>
        </w:rPr>
        <w:tab/>
      </w:r>
    </w:p>
    <w:tbl>
      <w:tblPr>
        <w:tblStyle w:val="Tablicaizvjeastatusa"/>
        <w:tblW w:w="4947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1"/>
        <w:gridCol w:w="1487"/>
        <w:gridCol w:w="1452"/>
        <w:gridCol w:w="3481"/>
      </w:tblGrid>
      <w:tr w:rsidR="009F6678" w:rsidRPr="009F6678" w14:paraId="4920680C" w14:textId="77777777" w:rsidTr="002A69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45" w:type="pct"/>
            <w:tcBorders>
              <w:bottom w:val="single" w:sz="4" w:space="0" w:color="auto"/>
            </w:tcBorders>
          </w:tcPr>
          <w:p w14:paraId="4C0244D1" w14:textId="1C2859AF" w:rsidR="0028042A" w:rsidRPr="009F6678" w:rsidRDefault="0028042A" w:rsidP="00567CCF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išlaidų Kategorija</w:t>
            </w:r>
            <w:r w:rsidR="00205828" w:rsidRPr="009F6678">
              <w:rPr>
                <w:rFonts w:cstheme="majorHAnsi"/>
                <w:color w:val="3A4B5B" w:themeColor="accent1" w:themeShade="80"/>
              </w:rPr>
              <w:t xml:space="preserve"> / aprašymas</w:t>
            </w:r>
          </w:p>
        </w:tc>
        <w:tc>
          <w:tcPr>
            <w:tcW w:w="754" w:type="pct"/>
            <w:tcBorders>
              <w:bottom w:val="single" w:sz="4" w:space="0" w:color="auto"/>
            </w:tcBorders>
          </w:tcPr>
          <w:p w14:paraId="1EE3B042" w14:textId="583EF4EF" w:rsidR="0028042A" w:rsidRPr="009F6678" w:rsidRDefault="0028042A" w:rsidP="00567CCF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Įskaitoma SUMA</w:t>
            </w:r>
            <w:r w:rsidR="00205828" w:rsidRPr="009F6678">
              <w:rPr>
                <w:rFonts w:cstheme="majorHAnsi"/>
                <w:color w:val="3A4B5B" w:themeColor="accent1" w:themeShade="80"/>
              </w:rPr>
              <w:t>, EUR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14:paraId="1FED86B5" w14:textId="4672692C" w:rsidR="0028042A" w:rsidRPr="009F6678" w:rsidRDefault="0028042A" w:rsidP="00567CCF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Neįskaitoma suma</w:t>
            </w:r>
            <w:r w:rsidR="00205828" w:rsidRPr="009F6678">
              <w:rPr>
                <w:rFonts w:cstheme="majorHAnsi"/>
                <w:color w:val="3A4B5B" w:themeColor="accent1" w:themeShade="80"/>
              </w:rPr>
              <w:t>, EUR</w:t>
            </w:r>
          </w:p>
        </w:tc>
        <w:tc>
          <w:tcPr>
            <w:tcW w:w="1765" w:type="pct"/>
            <w:tcBorders>
              <w:bottom w:val="single" w:sz="4" w:space="0" w:color="auto"/>
            </w:tcBorders>
          </w:tcPr>
          <w:p w14:paraId="7655801A" w14:textId="77777777" w:rsidR="0028042A" w:rsidRPr="009F6678" w:rsidRDefault="0028042A" w:rsidP="00567CCF">
            <w:pPr>
              <w:jc w:val="center"/>
              <w:rPr>
                <w:rFonts w:cstheme="majorHAnsi"/>
                <w:color w:val="3A4B5B" w:themeColor="accent1" w:themeShade="80"/>
              </w:rPr>
            </w:pPr>
            <w:r w:rsidRPr="009F6678">
              <w:rPr>
                <w:rFonts w:cstheme="majorHAnsi"/>
                <w:color w:val="3A4B5B" w:themeColor="accent1" w:themeShade="80"/>
              </w:rPr>
              <w:t>KOMENTARAS</w:t>
            </w:r>
          </w:p>
        </w:tc>
      </w:tr>
      <w:tr w:rsidR="009F6678" w:rsidRPr="009F6678" w14:paraId="6B6E7D73" w14:textId="77777777" w:rsidTr="002A6963">
        <w:tc>
          <w:tcPr>
            <w:tcW w:w="1745" w:type="pct"/>
            <w:tcBorders>
              <w:top w:val="single" w:sz="4" w:space="0" w:color="auto"/>
            </w:tcBorders>
          </w:tcPr>
          <w:p w14:paraId="7B445EE9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54" w:type="pct"/>
            <w:tcBorders>
              <w:top w:val="single" w:sz="4" w:space="0" w:color="auto"/>
            </w:tcBorders>
          </w:tcPr>
          <w:p w14:paraId="7ADB585E" w14:textId="77777777" w:rsidR="0028042A" w:rsidRPr="009F6678" w:rsidRDefault="0028042A" w:rsidP="00567CCF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</w:tcPr>
          <w:p w14:paraId="4BDA10F9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765" w:type="pct"/>
            <w:tcBorders>
              <w:top w:val="single" w:sz="4" w:space="0" w:color="auto"/>
            </w:tcBorders>
          </w:tcPr>
          <w:p w14:paraId="07C9FFFF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  <w:tr w:rsidR="009F6678" w:rsidRPr="009F6678" w14:paraId="7307572A" w14:textId="77777777" w:rsidTr="002A6963">
        <w:tc>
          <w:tcPr>
            <w:tcW w:w="1745" w:type="pct"/>
          </w:tcPr>
          <w:p w14:paraId="08CF9E3D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54" w:type="pct"/>
          </w:tcPr>
          <w:p w14:paraId="47310AA9" w14:textId="77777777" w:rsidR="0028042A" w:rsidRPr="009F6678" w:rsidRDefault="0028042A" w:rsidP="00567CCF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36" w:type="pct"/>
          </w:tcPr>
          <w:p w14:paraId="3F72C425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765" w:type="pct"/>
          </w:tcPr>
          <w:p w14:paraId="30DB959C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  <w:tr w:rsidR="009F6678" w:rsidRPr="009F6678" w14:paraId="5B644E9F" w14:textId="77777777" w:rsidTr="002A6963">
        <w:tc>
          <w:tcPr>
            <w:tcW w:w="1745" w:type="pct"/>
          </w:tcPr>
          <w:p w14:paraId="53ADD5ED" w14:textId="1D5150D7" w:rsidR="0028042A" w:rsidRPr="009F6678" w:rsidRDefault="0028042A" w:rsidP="0028042A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  <w:r w:rsidRPr="009F6678">
              <w:rPr>
                <w:rFonts w:asciiTheme="majorHAnsi" w:hAnsiTheme="majorHAnsi" w:cstheme="majorHAnsi"/>
                <w:color w:val="3A4B5B" w:themeColor="accent1" w:themeShade="80"/>
              </w:rPr>
              <w:t>Iš viso:</w:t>
            </w:r>
          </w:p>
        </w:tc>
        <w:tc>
          <w:tcPr>
            <w:tcW w:w="754" w:type="pct"/>
          </w:tcPr>
          <w:p w14:paraId="1D341B89" w14:textId="77777777" w:rsidR="0028042A" w:rsidRPr="009F6678" w:rsidRDefault="0028042A" w:rsidP="00567CCF">
            <w:pPr>
              <w:jc w:val="right"/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736" w:type="pct"/>
          </w:tcPr>
          <w:p w14:paraId="73111E06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  <w:tc>
          <w:tcPr>
            <w:tcW w:w="1765" w:type="pct"/>
          </w:tcPr>
          <w:p w14:paraId="72B9C26A" w14:textId="77777777" w:rsidR="0028042A" w:rsidRPr="009F6678" w:rsidRDefault="0028042A" w:rsidP="00567CCF">
            <w:pPr>
              <w:rPr>
                <w:rFonts w:asciiTheme="majorHAnsi" w:hAnsiTheme="majorHAnsi" w:cstheme="majorHAnsi"/>
                <w:color w:val="3A4B5B" w:themeColor="accent1" w:themeShade="80"/>
              </w:rPr>
            </w:pPr>
          </w:p>
        </w:tc>
      </w:tr>
    </w:tbl>
    <w:p w14:paraId="690378C4" w14:textId="2B47318D" w:rsidR="009415CF" w:rsidRDefault="009415CF">
      <w:pPr>
        <w:rPr>
          <w:rFonts w:asciiTheme="majorHAnsi" w:hAnsiTheme="majorHAnsi" w:cstheme="majorHAnsi"/>
        </w:rPr>
      </w:pPr>
    </w:p>
    <w:tbl>
      <w:tblPr>
        <w:tblStyle w:val="Tablicaizvjeastatusa"/>
        <w:tblW w:w="5090" w:type="pct"/>
        <w:tblLook w:val="04A0" w:firstRow="1" w:lastRow="0" w:firstColumn="1" w:lastColumn="0" w:noHBand="0" w:noVBand="1"/>
      </w:tblPr>
      <w:tblGrid>
        <w:gridCol w:w="6383"/>
        <w:gridCol w:w="3774"/>
      </w:tblGrid>
      <w:tr w:rsidR="00932CC2" w:rsidRPr="009F6678" w14:paraId="4399C174" w14:textId="77777777" w:rsidTr="00C52C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42" w:type="pct"/>
          </w:tcPr>
          <w:p w14:paraId="437D0512" w14:textId="30FE890C" w:rsidR="00932CC2" w:rsidRPr="009F6678" w:rsidRDefault="00526012" w:rsidP="00C52CFC">
            <w:pPr>
              <w:rPr>
                <w:rFonts w:cstheme="majorHAnsi"/>
                <w:color w:val="3A4B5B" w:themeColor="accent1" w:themeShade="80"/>
              </w:rPr>
            </w:pPr>
            <w:r w:rsidRPr="00526012">
              <w:rPr>
                <w:rFonts w:cstheme="majorHAnsi"/>
                <w:color w:val="3A4B5B" w:themeColor="accent1" w:themeShade="80"/>
              </w:rPr>
              <w:t xml:space="preserve">VERTINIMO FORMĄ </w:t>
            </w:r>
            <w:r w:rsidR="009E1F99">
              <w:rPr>
                <w:rFonts w:cstheme="majorHAnsi"/>
                <w:color w:val="3A4B5B" w:themeColor="accent1" w:themeShade="80"/>
              </w:rPr>
              <w:t>užpildė</w:t>
            </w:r>
            <w:r w:rsidR="00932CC2" w:rsidRPr="009F6678">
              <w:rPr>
                <w:rFonts w:cstheme="majorHAnsi"/>
                <w:color w:val="3A4B5B" w:themeColor="accent1" w:themeShade="80"/>
              </w:rPr>
              <w:t xml:space="preserve">: </w:t>
            </w:r>
            <w:r w:rsidR="00932CC2">
              <w:rPr>
                <w:rFonts w:cstheme="majorHAnsi"/>
                <w:color w:val="3A4B5B" w:themeColor="accent1" w:themeShade="8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8" w:name="Text12"/>
            <w:r w:rsidR="00932CC2">
              <w:rPr>
                <w:rFonts w:cstheme="majorHAnsi"/>
                <w:color w:val="3A4B5B" w:themeColor="accent1" w:themeShade="80"/>
              </w:rPr>
              <w:instrText xml:space="preserve"> FORMTEXT </w:instrText>
            </w:r>
            <w:r w:rsidR="00932CC2">
              <w:rPr>
                <w:rFonts w:cstheme="majorHAnsi"/>
                <w:color w:val="3A4B5B" w:themeColor="accent1" w:themeShade="80"/>
              </w:rPr>
            </w:r>
            <w:r w:rsidR="00932CC2">
              <w:rPr>
                <w:rFonts w:cstheme="majorHAnsi"/>
                <w:color w:val="3A4B5B" w:themeColor="accent1" w:themeShade="80"/>
              </w:rPr>
              <w:fldChar w:fldCharType="separate"/>
            </w:r>
            <w:r w:rsidR="00932CC2">
              <w:rPr>
                <w:rFonts w:cstheme="majorHAnsi"/>
                <w:noProof/>
                <w:color w:val="3A4B5B" w:themeColor="accent1" w:themeShade="80"/>
              </w:rPr>
              <w:t> </w:t>
            </w:r>
            <w:r w:rsidR="00932CC2">
              <w:rPr>
                <w:rFonts w:cstheme="majorHAnsi"/>
                <w:noProof/>
                <w:color w:val="3A4B5B" w:themeColor="accent1" w:themeShade="80"/>
              </w:rPr>
              <w:t> </w:t>
            </w:r>
            <w:r w:rsidR="00932CC2">
              <w:rPr>
                <w:rFonts w:cstheme="majorHAnsi"/>
                <w:noProof/>
                <w:color w:val="3A4B5B" w:themeColor="accent1" w:themeShade="80"/>
              </w:rPr>
              <w:t> </w:t>
            </w:r>
            <w:r w:rsidR="00932CC2">
              <w:rPr>
                <w:rFonts w:cstheme="majorHAnsi"/>
                <w:noProof/>
                <w:color w:val="3A4B5B" w:themeColor="accent1" w:themeShade="80"/>
              </w:rPr>
              <w:t> </w:t>
            </w:r>
            <w:r w:rsidR="00932CC2">
              <w:rPr>
                <w:rFonts w:cstheme="majorHAnsi"/>
                <w:noProof/>
                <w:color w:val="3A4B5B" w:themeColor="accent1" w:themeShade="80"/>
              </w:rPr>
              <w:t> </w:t>
            </w:r>
            <w:r w:rsidR="00932CC2">
              <w:rPr>
                <w:rFonts w:cstheme="majorHAnsi"/>
                <w:color w:val="3A4B5B" w:themeColor="accent1" w:themeShade="80"/>
              </w:rPr>
              <w:fldChar w:fldCharType="end"/>
            </w:r>
            <w:bookmarkEnd w:id="18"/>
          </w:p>
        </w:tc>
        <w:tc>
          <w:tcPr>
            <w:tcW w:w="1858" w:type="pct"/>
          </w:tcPr>
          <w:p w14:paraId="2E385ECE" w14:textId="5D7E055F" w:rsidR="00932CC2" w:rsidRPr="009F6678" w:rsidRDefault="00932CC2" w:rsidP="00C52CFC">
            <w:pPr>
              <w:rPr>
                <w:rFonts w:cstheme="majorHAnsi"/>
                <w:color w:val="3A4B5B" w:themeColor="accent1" w:themeShade="80"/>
              </w:rPr>
            </w:pPr>
            <w:r>
              <w:rPr>
                <w:rFonts w:cstheme="majorHAnsi"/>
                <w:color w:val="3A4B5B" w:themeColor="accent1" w:themeShade="80"/>
              </w:rPr>
              <w:t>data</w:t>
            </w:r>
            <w:r w:rsidRPr="009F6678">
              <w:rPr>
                <w:rFonts w:cstheme="majorHAnsi"/>
                <w:color w:val="3A4B5B" w:themeColor="accent1" w:themeShade="80"/>
              </w:rPr>
              <w:t>:</w:t>
            </w:r>
            <w:r>
              <w:rPr>
                <w:rFonts w:cstheme="majorHAnsi"/>
                <w:color w:val="3A4B5B" w:themeColor="accent1" w:themeShade="80"/>
              </w:rPr>
              <w:t xml:space="preserve"> </w:t>
            </w:r>
            <w:r>
              <w:rPr>
                <w:rFonts w:cstheme="majorHAnsi"/>
                <w:color w:val="3A4B5B" w:themeColor="accent1" w:themeShade="8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>
              <w:rPr>
                <w:rFonts w:cstheme="majorHAnsi"/>
                <w:color w:val="3A4B5B" w:themeColor="accent1" w:themeShade="80"/>
              </w:rPr>
              <w:instrText xml:space="preserve"> FORMTEXT </w:instrText>
            </w:r>
            <w:r>
              <w:rPr>
                <w:rFonts w:cstheme="majorHAnsi"/>
                <w:color w:val="3A4B5B" w:themeColor="accent1" w:themeShade="80"/>
              </w:rPr>
            </w:r>
            <w:r>
              <w:rPr>
                <w:rFonts w:cstheme="majorHAnsi"/>
                <w:color w:val="3A4B5B" w:themeColor="accent1" w:themeShade="80"/>
              </w:rPr>
              <w:fldChar w:fldCharType="separate"/>
            </w:r>
            <w:r>
              <w:rPr>
                <w:rFonts w:cstheme="majorHAnsi"/>
                <w:noProof/>
                <w:color w:val="3A4B5B" w:themeColor="accent1" w:themeShade="80"/>
              </w:rPr>
              <w:t> </w:t>
            </w:r>
            <w:r>
              <w:rPr>
                <w:rFonts w:cstheme="majorHAnsi"/>
                <w:noProof/>
                <w:color w:val="3A4B5B" w:themeColor="accent1" w:themeShade="80"/>
              </w:rPr>
              <w:t> </w:t>
            </w:r>
            <w:r>
              <w:rPr>
                <w:rFonts w:cstheme="majorHAnsi"/>
                <w:noProof/>
                <w:color w:val="3A4B5B" w:themeColor="accent1" w:themeShade="80"/>
              </w:rPr>
              <w:t> </w:t>
            </w:r>
            <w:r>
              <w:rPr>
                <w:rFonts w:cstheme="majorHAnsi"/>
                <w:noProof/>
                <w:color w:val="3A4B5B" w:themeColor="accent1" w:themeShade="80"/>
              </w:rPr>
              <w:t> </w:t>
            </w:r>
            <w:r>
              <w:rPr>
                <w:rFonts w:cstheme="majorHAnsi"/>
                <w:noProof/>
                <w:color w:val="3A4B5B" w:themeColor="accent1" w:themeShade="80"/>
              </w:rPr>
              <w:t> </w:t>
            </w:r>
            <w:r>
              <w:rPr>
                <w:rFonts w:cstheme="majorHAnsi"/>
                <w:color w:val="3A4B5B" w:themeColor="accent1" w:themeShade="80"/>
              </w:rPr>
              <w:fldChar w:fldCharType="end"/>
            </w:r>
            <w:bookmarkEnd w:id="19"/>
          </w:p>
        </w:tc>
      </w:tr>
    </w:tbl>
    <w:p w14:paraId="15B78322" w14:textId="77777777" w:rsidR="006E4FC6" w:rsidRDefault="006E4FC6" w:rsidP="00CF57BF">
      <w:pPr>
        <w:spacing w:before="0" w:after="120"/>
        <w:rPr>
          <w:rFonts w:asciiTheme="majorHAnsi" w:hAnsiTheme="majorHAnsi" w:cstheme="majorHAnsi"/>
          <w:i/>
          <w:iCs/>
          <w:color w:val="3A4B5B" w:themeColor="accent1" w:themeShade="80"/>
        </w:rPr>
      </w:pPr>
    </w:p>
    <w:p w14:paraId="71D3305B" w14:textId="2B451EB3" w:rsidR="008D5888" w:rsidRDefault="00CF57BF" w:rsidP="00CF57BF">
      <w:pPr>
        <w:spacing w:before="0" w:after="120"/>
        <w:rPr>
          <w:rFonts w:asciiTheme="majorHAnsi" w:hAnsiTheme="majorHAnsi" w:cstheme="majorHAnsi"/>
        </w:rPr>
      </w:pPr>
      <w:r w:rsidRPr="00CF57BF">
        <w:rPr>
          <w:rFonts w:asciiTheme="majorHAnsi" w:hAnsiTheme="majorHAnsi" w:cstheme="majorHAnsi"/>
          <w:i/>
          <w:iCs/>
          <w:color w:val="3A4B5B" w:themeColor="accent1" w:themeShade="80"/>
        </w:rPr>
        <w:t>Per 30 kalendorinių dienų nuo šio</w:t>
      </w:r>
      <w:r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sprendimo </w:t>
      </w:r>
      <w:r w:rsidRPr="00CF57BF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išsiuntimo dienos </w:t>
      </w:r>
      <w:r>
        <w:rPr>
          <w:rFonts w:asciiTheme="majorHAnsi" w:hAnsiTheme="majorHAnsi" w:cstheme="majorHAnsi"/>
          <w:i/>
          <w:iCs/>
          <w:color w:val="3A4B5B" w:themeColor="accent1" w:themeShade="80"/>
        </w:rPr>
        <w:t>dotacijos gavėjas gali</w:t>
      </w:r>
      <w:r w:rsidRPr="00CF57BF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kreiptis į Švietimo mainų paramos fondą (toliau – Fondas) oficialiu raštu dėl </w:t>
      </w:r>
      <w:r>
        <w:rPr>
          <w:rFonts w:asciiTheme="majorHAnsi" w:hAnsiTheme="majorHAnsi" w:cstheme="majorHAnsi"/>
          <w:i/>
          <w:iCs/>
          <w:color w:val="3A4B5B" w:themeColor="accent1" w:themeShade="80"/>
        </w:rPr>
        <w:t>gauto sprendimo</w:t>
      </w:r>
      <w:r w:rsidRPr="00CF57BF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. Raštą prašome siųsti el. paštu </w:t>
      </w:r>
      <w:r>
        <w:rPr>
          <w:rFonts w:asciiTheme="majorHAnsi" w:hAnsiTheme="majorHAnsi" w:cstheme="majorHAnsi"/>
          <w:i/>
          <w:iCs/>
          <w:color w:val="3A4B5B" w:themeColor="accent1" w:themeShade="80"/>
        </w:rPr>
        <w:t>info</w:t>
      </w:r>
      <w:r w:rsidRPr="00CF57BF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@smpf.lt. Pasibaigus nurodytam terminui, pretenzijos dėl </w:t>
      </w:r>
      <w:r>
        <w:rPr>
          <w:rFonts w:asciiTheme="majorHAnsi" w:hAnsiTheme="majorHAnsi" w:cstheme="majorHAnsi"/>
          <w:i/>
          <w:iCs/>
          <w:color w:val="3A4B5B" w:themeColor="accent1" w:themeShade="80"/>
        </w:rPr>
        <w:t>sprendimo</w:t>
      </w:r>
      <w:r w:rsidRPr="00CF57BF">
        <w:rPr>
          <w:rFonts w:asciiTheme="majorHAnsi" w:hAnsiTheme="majorHAnsi" w:cstheme="majorHAnsi"/>
          <w:i/>
          <w:iCs/>
          <w:color w:val="3A4B5B" w:themeColor="accent1" w:themeShade="80"/>
        </w:rPr>
        <w:t xml:space="preserve"> nagrinėjamos nebus.</w:t>
      </w:r>
    </w:p>
    <w:sectPr w:rsidR="008D5888" w:rsidSect="00616E9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993" w:right="850" w:bottom="1276" w:left="1080" w:header="864" w:footer="5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B65CF" w14:textId="77777777" w:rsidR="00FF5DEE" w:rsidRDefault="00FF5DEE">
      <w:pPr>
        <w:spacing w:before="0" w:after="0"/>
      </w:pPr>
      <w:r>
        <w:separator/>
      </w:r>
    </w:p>
  </w:endnote>
  <w:endnote w:type="continuationSeparator" w:id="0">
    <w:p w14:paraId="33FE304F" w14:textId="77777777" w:rsidR="00FF5DEE" w:rsidRDefault="00FF5DE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16F3" w14:textId="77777777" w:rsidR="00396D09" w:rsidRDefault="00396D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453E2" w14:textId="77777777" w:rsidR="00396D09" w:rsidRDefault="00396D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E343A" w14:textId="6C29606C" w:rsidR="00451800" w:rsidRDefault="001B5FBF" w:rsidP="00C25141">
    <w:pPr>
      <w:pStyle w:val="Footer"/>
      <w:tabs>
        <w:tab w:val="clear" w:pos="4536"/>
        <w:tab w:val="clear" w:pos="9072"/>
        <w:tab w:val="left" w:pos="8610"/>
      </w:tabs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A64FCEF" wp14:editId="1AAC4796">
              <wp:simplePos x="0" y="0"/>
              <wp:positionH relativeFrom="column">
                <wp:posOffset>-93573</wp:posOffset>
              </wp:positionH>
              <wp:positionV relativeFrom="paragraph">
                <wp:posOffset>746684</wp:posOffset>
              </wp:positionV>
              <wp:extent cx="636270" cy="248285"/>
              <wp:effectExtent l="0" t="0" r="0" b="0"/>
              <wp:wrapSquare wrapText="bothSides"/>
              <wp:docPr id="5792596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A92328" w14:textId="6F23E858" w:rsidR="001B5FBF" w:rsidRPr="001B5FBF" w:rsidRDefault="00396D09" w:rsidP="001B5FBF">
                          <w:pPr>
                            <w:spacing w:before="0" w:after="0"/>
                            <w:rPr>
                              <w:rFonts w:asciiTheme="majorHAnsi" w:hAnsiTheme="majorHAnsi" w:cstheme="majorHAnsi"/>
                              <w:color w:val="auto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auto"/>
                            </w:rPr>
                            <w:t>3</w:t>
                          </w:r>
                          <w:r w:rsidR="001B5FBF" w:rsidRPr="001B5FBF">
                            <w:rPr>
                              <w:rFonts w:asciiTheme="majorHAnsi" w:hAnsiTheme="majorHAnsi" w:cstheme="majorHAnsi"/>
                              <w:color w:val="auto"/>
                            </w:rPr>
                            <w:t xml:space="preserve"> versija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4FCE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7.35pt;margin-top:58.8pt;width:50.1pt;height:19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" stroked="f">
              <v:textbox>
                <w:txbxContent>
                  <w:p w14:paraId="14A92328" w14:textId="6F23E858" w:rsidR="001B5FBF" w:rsidRPr="001B5FBF" w:rsidRDefault="00396D09" w:rsidP="001B5FBF">
                    <w:pPr>
                      <w:spacing w:before="0" w:after="0"/>
                      <w:rPr>
                        <w:rFonts w:asciiTheme="majorHAnsi" w:hAnsiTheme="majorHAnsi" w:cstheme="majorHAnsi"/>
                        <w:color w:val="auto"/>
                      </w:rPr>
                    </w:pPr>
                    <w:r>
                      <w:rPr>
                        <w:rFonts w:asciiTheme="majorHAnsi" w:hAnsiTheme="majorHAnsi" w:cstheme="majorHAnsi"/>
                        <w:color w:val="auto"/>
                      </w:rPr>
                      <w:t>3</w:t>
                    </w:r>
                    <w:r w:rsidR="001B5FBF" w:rsidRPr="001B5FBF">
                      <w:rPr>
                        <w:rFonts w:asciiTheme="majorHAnsi" w:hAnsiTheme="majorHAnsi" w:cstheme="majorHAnsi"/>
                        <w:color w:val="auto"/>
                      </w:rPr>
                      <w:t xml:space="preserve"> versija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D1664">
      <w:tab/>
    </w:r>
    <w:r w:rsidR="00C25141">
      <w:rPr>
        <w:noProof/>
      </w:rPr>
      <w:drawing>
        <wp:inline distT="0" distB="0" distL="0" distR="0" wp14:anchorId="1C37658F" wp14:editId="143FEFCD">
          <wp:extent cx="2010991" cy="598206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MYK_EU_Logo_blue-left-L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933" cy="612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23ACD" w14:textId="77777777" w:rsidR="00FF5DEE" w:rsidRDefault="00FF5DEE">
      <w:pPr>
        <w:spacing w:before="0" w:after="0"/>
      </w:pPr>
      <w:r>
        <w:separator/>
      </w:r>
    </w:p>
  </w:footnote>
  <w:footnote w:type="continuationSeparator" w:id="0">
    <w:p w14:paraId="280969FA" w14:textId="77777777" w:rsidR="00FF5DEE" w:rsidRDefault="00FF5DE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651E9" w14:textId="77777777" w:rsidR="00396D09" w:rsidRDefault="00396D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818A7" w14:textId="77777777" w:rsidR="00396D09" w:rsidRDefault="00396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71AA" w14:textId="180DB600" w:rsidR="009F6678" w:rsidRDefault="001B5FBF" w:rsidP="009F6678">
    <w:pPr>
      <w:pStyle w:val="Head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10BE554" wp14:editId="362BF3D1">
              <wp:simplePos x="0" y="0"/>
              <wp:positionH relativeFrom="column">
                <wp:posOffset>5985408</wp:posOffset>
              </wp:positionH>
              <wp:positionV relativeFrom="paragraph">
                <wp:posOffset>-460857</wp:posOffset>
              </wp:positionV>
              <wp:extent cx="828040" cy="277495"/>
              <wp:effectExtent l="0" t="0" r="0" b="825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719A2" w14:textId="43E22B68" w:rsidR="001B5FBF" w:rsidRPr="001B5FBF" w:rsidRDefault="001B5FBF" w:rsidP="001B5FBF">
                          <w:pPr>
                            <w:spacing w:before="0" w:after="0"/>
                            <w:rPr>
                              <w:rFonts w:asciiTheme="majorHAnsi" w:hAnsiTheme="majorHAnsi" w:cstheme="majorHAnsi"/>
                              <w:color w:val="auto"/>
                            </w:rPr>
                          </w:pPr>
                          <w:r w:rsidRPr="001B5FBF">
                            <w:rPr>
                              <w:rFonts w:asciiTheme="majorHAnsi" w:hAnsiTheme="majorHAnsi" w:cstheme="majorHAnsi"/>
                              <w:color w:val="auto"/>
                            </w:rPr>
                            <w:t>DVS-F011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BE55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71.3pt;margin-top:-36.3pt;width:65.2pt;height:21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" stroked="f">
              <v:textbox>
                <w:txbxContent>
                  <w:p w14:paraId="486719A2" w14:textId="43E22B68" w:rsidR="001B5FBF" w:rsidRPr="001B5FBF" w:rsidRDefault="001B5FBF" w:rsidP="001B5FBF">
                    <w:pPr>
                      <w:spacing w:before="0" w:after="0"/>
                      <w:rPr>
                        <w:rFonts w:asciiTheme="majorHAnsi" w:hAnsiTheme="majorHAnsi" w:cstheme="majorHAnsi"/>
                        <w:color w:val="auto"/>
                      </w:rPr>
                    </w:pPr>
                    <w:r w:rsidRPr="001B5FBF">
                      <w:rPr>
                        <w:rFonts w:asciiTheme="majorHAnsi" w:hAnsiTheme="majorHAnsi" w:cstheme="majorHAnsi"/>
                        <w:color w:val="auto"/>
                      </w:rPr>
                      <w:t>DVS-F011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5141">
      <w:rPr>
        <w:noProof/>
      </w:rPr>
      <w:drawing>
        <wp:inline distT="0" distB="0" distL="0" distR="0" wp14:anchorId="36F74E15" wp14:editId="6ED54AB7">
          <wp:extent cx="1641735" cy="381000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ŠMPF-logotipas_spalvot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6806" cy="403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5141">
      <w:t xml:space="preserve">                                                                        </w:t>
    </w:r>
    <w:r w:rsidR="00C25141">
      <w:rPr>
        <w:noProof/>
      </w:rPr>
      <w:drawing>
        <wp:inline distT="0" distB="0" distL="0" distR="0" wp14:anchorId="34E16925" wp14:editId="53CAF7FF">
          <wp:extent cx="2333625" cy="485064"/>
          <wp:effectExtent l="0" t="0" r="0" b="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rasmus+_with_baseline-pos-ALL_lang_LT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2940" cy="509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678">
      <w:ptab w:relativeTo="margin" w:alignment="center" w:leader="none"/>
    </w:r>
    <w:r w:rsidR="00C25141">
      <w:rPr>
        <w:noProof/>
      </w:rPr>
      <w:t xml:space="preserve">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36CBC"/>
    <w:multiLevelType w:val="hybridMultilevel"/>
    <w:tmpl w:val="2BD4F3A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F28DB"/>
    <w:multiLevelType w:val="hybridMultilevel"/>
    <w:tmpl w:val="B8C28E62"/>
    <w:lvl w:ilvl="0" w:tplc="6596C4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853719">
    <w:abstractNumId w:val="0"/>
  </w:num>
  <w:num w:numId="2" w16cid:durableId="1297300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E3"/>
    <w:rsid w:val="000001A3"/>
    <w:rsid w:val="000003F1"/>
    <w:rsid w:val="000175BE"/>
    <w:rsid w:val="00017B60"/>
    <w:rsid w:val="0002145C"/>
    <w:rsid w:val="00026935"/>
    <w:rsid w:val="00052DE9"/>
    <w:rsid w:val="00067030"/>
    <w:rsid w:val="000676B5"/>
    <w:rsid w:val="00076D21"/>
    <w:rsid w:val="00082503"/>
    <w:rsid w:val="00083494"/>
    <w:rsid w:val="000846F1"/>
    <w:rsid w:val="000B39F5"/>
    <w:rsid w:val="000C540B"/>
    <w:rsid w:val="000D3DFD"/>
    <w:rsid w:val="000E29F6"/>
    <w:rsid w:val="00125A21"/>
    <w:rsid w:val="00134761"/>
    <w:rsid w:val="001452FD"/>
    <w:rsid w:val="0014736C"/>
    <w:rsid w:val="00185E67"/>
    <w:rsid w:val="00195869"/>
    <w:rsid w:val="001B177F"/>
    <w:rsid w:val="001B5FBF"/>
    <w:rsid w:val="001D74AA"/>
    <w:rsid w:val="001F4B9D"/>
    <w:rsid w:val="001F6363"/>
    <w:rsid w:val="001F6998"/>
    <w:rsid w:val="00205828"/>
    <w:rsid w:val="00221D96"/>
    <w:rsid w:val="00237AF7"/>
    <w:rsid w:val="00254AA9"/>
    <w:rsid w:val="002614B8"/>
    <w:rsid w:val="0028042A"/>
    <w:rsid w:val="00283990"/>
    <w:rsid w:val="00294E47"/>
    <w:rsid w:val="002A6963"/>
    <w:rsid w:val="002A75B3"/>
    <w:rsid w:val="002B29D7"/>
    <w:rsid w:val="002B66DD"/>
    <w:rsid w:val="002D6354"/>
    <w:rsid w:val="002D6A1F"/>
    <w:rsid w:val="002D722C"/>
    <w:rsid w:val="00304FA5"/>
    <w:rsid w:val="00324A43"/>
    <w:rsid w:val="00343DC5"/>
    <w:rsid w:val="00356991"/>
    <w:rsid w:val="00366F47"/>
    <w:rsid w:val="00371975"/>
    <w:rsid w:val="00392E22"/>
    <w:rsid w:val="00396783"/>
    <w:rsid w:val="00396D09"/>
    <w:rsid w:val="003C4DAD"/>
    <w:rsid w:val="003D278C"/>
    <w:rsid w:val="003D3B65"/>
    <w:rsid w:val="003E01F0"/>
    <w:rsid w:val="003E03D0"/>
    <w:rsid w:val="003E0C1D"/>
    <w:rsid w:val="003E1FDC"/>
    <w:rsid w:val="003E38C3"/>
    <w:rsid w:val="00402D86"/>
    <w:rsid w:val="00405C1C"/>
    <w:rsid w:val="004150C1"/>
    <w:rsid w:val="00416073"/>
    <w:rsid w:val="00447410"/>
    <w:rsid w:val="00451800"/>
    <w:rsid w:val="00451801"/>
    <w:rsid w:val="00460BA6"/>
    <w:rsid w:val="00463A31"/>
    <w:rsid w:val="004808C2"/>
    <w:rsid w:val="00485963"/>
    <w:rsid w:val="00495B72"/>
    <w:rsid w:val="004A5D63"/>
    <w:rsid w:val="004B6B3D"/>
    <w:rsid w:val="004C130B"/>
    <w:rsid w:val="004E3B7E"/>
    <w:rsid w:val="00503F03"/>
    <w:rsid w:val="005057A6"/>
    <w:rsid w:val="005074A2"/>
    <w:rsid w:val="005112A6"/>
    <w:rsid w:val="00511643"/>
    <w:rsid w:val="00526012"/>
    <w:rsid w:val="005423C4"/>
    <w:rsid w:val="00556A70"/>
    <w:rsid w:val="00561CD5"/>
    <w:rsid w:val="005812BD"/>
    <w:rsid w:val="0059030D"/>
    <w:rsid w:val="005914FE"/>
    <w:rsid w:val="00593AB2"/>
    <w:rsid w:val="00597330"/>
    <w:rsid w:val="005A2BF6"/>
    <w:rsid w:val="005B780E"/>
    <w:rsid w:val="005E3A68"/>
    <w:rsid w:val="005E60F1"/>
    <w:rsid w:val="00616E90"/>
    <w:rsid w:val="00650FFE"/>
    <w:rsid w:val="00656A3E"/>
    <w:rsid w:val="0066055D"/>
    <w:rsid w:val="00662139"/>
    <w:rsid w:val="00662DF5"/>
    <w:rsid w:val="00695CE5"/>
    <w:rsid w:val="0069681E"/>
    <w:rsid w:val="006A6DE3"/>
    <w:rsid w:val="006D53BE"/>
    <w:rsid w:val="006E4FC6"/>
    <w:rsid w:val="006F79CE"/>
    <w:rsid w:val="00716F03"/>
    <w:rsid w:val="007171AF"/>
    <w:rsid w:val="007266ED"/>
    <w:rsid w:val="0073468E"/>
    <w:rsid w:val="007616E6"/>
    <w:rsid w:val="00761AE8"/>
    <w:rsid w:val="007635EF"/>
    <w:rsid w:val="00784D66"/>
    <w:rsid w:val="00790C4D"/>
    <w:rsid w:val="007949D1"/>
    <w:rsid w:val="00795B69"/>
    <w:rsid w:val="007A210A"/>
    <w:rsid w:val="007C104B"/>
    <w:rsid w:val="007D3903"/>
    <w:rsid w:val="007E0B4A"/>
    <w:rsid w:val="00812F39"/>
    <w:rsid w:val="0081504D"/>
    <w:rsid w:val="00827C67"/>
    <w:rsid w:val="00862E6D"/>
    <w:rsid w:val="00874A3F"/>
    <w:rsid w:val="008844A6"/>
    <w:rsid w:val="008A0DF8"/>
    <w:rsid w:val="008A1A48"/>
    <w:rsid w:val="008D39E3"/>
    <w:rsid w:val="008D5888"/>
    <w:rsid w:val="008F266F"/>
    <w:rsid w:val="008F2B35"/>
    <w:rsid w:val="00915B6D"/>
    <w:rsid w:val="00932CC2"/>
    <w:rsid w:val="009415CF"/>
    <w:rsid w:val="00942A82"/>
    <w:rsid w:val="009633BE"/>
    <w:rsid w:val="0097674D"/>
    <w:rsid w:val="00992C0E"/>
    <w:rsid w:val="00996B47"/>
    <w:rsid w:val="009A0AAE"/>
    <w:rsid w:val="009A2ACD"/>
    <w:rsid w:val="009D2298"/>
    <w:rsid w:val="009E1F99"/>
    <w:rsid w:val="009E2EF5"/>
    <w:rsid w:val="009E46FA"/>
    <w:rsid w:val="009F3FA2"/>
    <w:rsid w:val="009F6678"/>
    <w:rsid w:val="00A245DE"/>
    <w:rsid w:val="00A366A4"/>
    <w:rsid w:val="00A648CB"/>
    <w:rsid w:val="00A8201C"/>
    <w:rsid w:val="00A85052"/>
    <w:rsid w:val="00A868AE"/>
    <w:rsid w:val="00AA7BB9"/>
    <w:rsid w:val="00AD6383"/>
    <w:rsid w:val="00AD6D83"/>
    <w:rsid w:val="00AF3684"/>
    <w:rsid w:val="00B05A5E"/>
    <w:rsid w:val="00B2329E"/>
    <w:rsid w:val="00B273EB"/>
    <w:rsid w:val="00B27571"/>
    <w:rsid w:val="00B5276F"/>
    <w:rsid w:val="00B63384"/>
    <w:rsid w:val="00B74FDB"/>
    <w:rsid w:val="00B82132"/>
    <w:rsid w:val="00B94035"/>
    <w:rsid w:val="00BD1664"/>
    <w:rsid w:val="00BD785E"/>
    <w:rsid w:val="00BE2780"/>
    <w:rsid w:val="00C0748F"/>
    <w:rsid w:val="00C16DD1"/>
    <w:rsid w:val="00C25141"/>
    <w:rsid w:val="00C40FAA"/>
    <w:rsid w:val="00C5133A"/>
    <w:rsid w:val="00C52668"/>
    <w:rsid w:val="00C77DBB"/>
    <w:rsid w:val="00C800A7"/>
    <w:rsid w:val="00C809CB"/>
    <w:rsid w:val="00C80CDF"/>
    <w:rsid w:val="00C81DF6"/>
    <w:rsid w:val="00C90CED"/>
    <w:rsid w:val="00C91B73"/>
    <w:rsid w:val="00CA3525"/>
    <w:rsid w:val="00CC6D67"/>
    <w:rsid w:val="00CD2F12"/>
    <w:rsid w:val="00CD77C2"/>
    <w:rsid w:val="00CF57BF"/>
    <w:rsid w:val="00D13DD9"/>
    <w:rsid w:val="00D211A6"/>
    <w:rsid w:val="00D228B1"/>
    <w:rsid w:val="00D448DF"/>
    <w:rsid w:val="00D46A06"/>
    <w:rsid w:val="00D719E0"/>
    <w:rsid w:val="00E142F5"/>
    <w:rsid w:val="00E22D83"/>
    <w:rsid w:val="00E233B4"/>
    <w:rsid w:val="00E350F9"/>
    <w:rsid w:val="00E56383"/>
    <w:rsid w:val="00E71567"/>
    <w:rsid w:val="00E85B2D"/>
    <w:rsid w:val="00E909D8"/>
    <w:rsid w:val="00EA06A1"/>
    <w:rsid w:val="00EA5FC7"/>
    <w:rsid w:val="00EA7F8C"/>
    <w:rsid w:val="00EB417F"/>
    <w:rsid w:val="00EC0E34"/>
    <w:rsid w:val="00EC116B"/>
    <w:rsid w:val="00EE06B1"/>
    <w:rsid w:val="00EE31E8"/>
    <w:rsid w:val="00F059E0"/>
    <w:rsid w:val="00F06485"/>
    <w:rsid w:val="00F26202"/>
    <w:rsid w:val="00F2777B"/>
    <w:rsid w:val="00F335AE"/>
    <w:rsid w:val="00F33908"/>
    <w:rsid w:val="00F37861"/>
    <w:rsid w:val="00F57D1C"/>
    <w:rsid w:val="00F672A9"/>
    <w:rsid w:val="00F70EAE"/>
    <w:rsid w:val="00F83FB3"/>
    <w:rsid w:val="00FA3667"/>
    <w:rsid w:val="00FA71DE"/>
    <w:rsid w:val="00FC2C27"/>
    <w:rsid w:val="00FD429E"/>
    <w:rsid w:val="00FF5DEE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477C3"/>
  <w15:chartTrackingRefBased/>
  <w15:docId w15:val="{7422BEFB-68A5-421B-972A-994D497E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hr-HR" w:eastAsia="hr-HR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 1"/>
    <w:basedOn w:val="Normal"/>
    <w:next w:val="Normal"/>
    <w:link w:val="Znaknaslova1"/>
    <w:uiPriority w:val="9"/>
    <w:qFormat/>
    <w:pPr>
      <w:keepNext/>
      <w:keepLines/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360" w:after="240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sz w:val="22"/>
      <w:szCs w:val="22"/>
    </w:rPr>
  </w:style>
  <w:style w:type="paragraph" w:customStyle="1" w:styleId="zaglavlje">
    <w:name w:val="zaglavlje"/>
    <w:basedOn w:val="Normal"/>
    <w:link w:val="Znakzaglavlja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Znakzaglavlja">
    <w:name w:val="Znak zaglavlja"/>
    <w:basedOn w:val="DefaultParagraphFont"/>
    <w:link w:val="zaglavlje"/>
    <w:uiPriority w:val="99"/>
    <w:rPr>
      <w:kern w:val="20"/>
    </w:rPr>
  </w:style>
  <w:style w:type="paragraph" w:customStyle="1" w:styleId="podnoje">
    <w:name w:val="podnožje"/>
    <w:basedOn w:val="Normal"/>
    <w:link w:val="Znakpodnoja"/>
    <w:uiPriority w:val="99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/>
      <w:ind w:right="101"/>
    </w:pPr>
  </w:style>
  <w:style w:type="character" w:customStyle="1" w:styleId="Znakpodnoja">
    <w:name w:val="Znak podnožja"/>
    <w:basedOn w:val="DefaultParagraphFont"/>
    <w:link w:val="podnoje"/>
    <w:uiPriority w:val="99"/>
    <w:rPr>
      <w:kern w:val="20"/>
    </w:rPr>
  </w:style>
  <w:style w:type="paragraph" w:customStyle="1" w:styleId="Bezrazmaka">
    <w:name w:val="Bez razmaka"/>
    <w:link w:val="Znakbezrazmaka"/>
    <w:uiPriority w:val="1"/>
    <w:qFormat/>
    <w:pPr>
      <w:spacing w:before="0" w:after="0"/>
    </w:pPr>
  </w:style>
  <w:style w:type="character" w:customStyle="1" w:styleId="Podebljano">
    <w:name w:val="Podebljano"/>
    <w:basedOn w:val="DefaultParagraphFont"/>
    <w:uiPriority w:val="1"/>
    <w:unhideWhenUsed/>
    <w:qFormat/>
    <w:rPr>
      <w:b/>
      <w:bCs/>
    </w:rPr>
  </w:style>
  <w:style w:type="character" w:customStyle="1" w:styleId="Znakbezrazmaka">
    <w:name w:val="Znak bez razmaka"/>
    <w:basedOn w:val="DefaultParagraphFont"/>
    <w:link w:val="Bezrazmaka"/>
    <w:uiPriority w:val="1"/>
  </w:style>
  <w:style w:type="table" w:styleId="TableGrid">
    <w:name w:val="Table Grid"/>
    <w:basedOn w:val="TableNormal"/>
    <w:uiPriority w:val="5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480" w:after="160"/>
    </w:pPr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7E97AD" w:themeColor="accent1"/>
      <w:kern w:val="28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Closing">
    <w:name w:val="Closing"/>
    <w:basedOn w:val="Normal"/>
    <w:link w:val="ClosingChar"/>
    <w:uiPriority w:val="99"/>
    <w:unhideWhenUsed/>
    <w:pPr>
      <w:spacing w:before="600" w:after="80"/>
    </w:pPr>
  </w:style>
  <w:style w:type="character" w:customStyle="1" w:styleId="ClosingChar">
    <w:name w:val="Closing Char"/>
    <w:basedOn w:val="DefaultParagraphFont"/>
    <w:link w:val="Closing"/>
    <w:uiPriority w:val="99"/>
    <w:rPr>
      <w:kern w:val="20"/>
    </w:rPr>
  </w:style>
  <w:style w:type="table" w:customStyle="1" w:styleId="Tablicaizvjeastatusa">
    <w:name w:val="Tablica izvješća statusa"/>
    <w:basedOn w:val="TableNormal"/>
    <w:uiPriority w:val="99"/>
    <w:tblPr>
      <w:tblBorders>
        <w:insideH w:val="single" w:sz="4" w:space="0" w:color="BFBFBF" w:themeColor="background1" w:themeShade="BF"/>
      </w:tblBorders>
    </w:tblPr>
    <w:tblStylePr w:type="firstRow">
      <w:rPr>
        <w:rFonts w:asciiTheme="majorHAnsi" w:hAnsiTheme="majorHAnsi"/>
        <w:caps/>
        <w:smallCaps w:val="0"/>
        <w:color w:val="577188" w:themeColor="accent1" w:themeShade="BF"/>
      </w:rPr>
      <w:tblPr/>
      <w:tcPr>
        <w:vAlign w:val="bottom"/>
      </w:tcPr>
    </w:tblStylePr>
  </w:style>
  <w:style w:type="character" w:customStyle="1" w:styleId="Znaknaslova1">
    <w:name w:val="Znak naslova 1"/>
    <w:basedOn w:val="DefaultParagraphFont"/>
    <w:link w:val="naslov1"/>
    <w:uiPriority w:val="9"/>
    <w:rPr>
      <w:rFonts w:asciiTheme="majorHAnsi" w:eastAsiaTheme="majorEastAsia" w:hAnsiTheme="majorHAnsi" w:cstheme="majorBidi"/>
      <w:caps/>
      <w:color w:val="FFFFFF" w:themeColor="background1"/>
      <w:kern w:val="20"/>
      <w:sz w:val="22"/>
      <w:szCs w:val="22"/>
      <w:shd w:val="clear" w:color="auto" w:fill="7E97AD" w:themeFill="accent1"/>
    </w:rPr>
  </w:style>
  <w:style w:type="paragraph" w:styleId="Header">
    <w:name w:val="header"/>
    <w:basedOn w:val="Normal"/>
    <w:link w:val="HeaderChar"/>
    <w:uiPriority w:val="99"/>
    <w:unhideWhenUsed/>
    <w:rsid w:val="000E29F6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E29F6"/>
    <w:rPr>
      <w:kern w:val="20"/>
    </w:rPr>
  </w:style>
  <w:style w:type="paragraph" w:styleId="Footer">
    <w:name w:val="footer"/>
    <w:basedOn w:val="Normal"/>
    <w:link w:val="FooterChar"/>
    <w:uiPriority w:val="99"/>
    <w:unhideWhenUsed/>
    <w:rsid w:val="000E29F6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E29F6"/>
    <w:rPr>
      <w:kern w:val="20"/>
    </w:rPr>
  </w:style>
  <w:style w:type="paragraph" w:styleId="ListParagraph">
    <w:name w:val="List Paragraph"/>
    <w:basedOn w:val="Normal"/>
    <w:uiPriority w:val="34"/>
    <w:qFormat/>
    <w:rsid w:val="00B275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150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504D"/>
  </w:style>
  <w:style w:type="character" w:customStyle="1" w:styleId="CommentTextChar">
    <w:name w:val="Comment Text Char"/>
    <w:basedOn w:val="DefaultParagraphFont"/>
    <w:link w:val="CommentText"/>
    <w:uiPriority w:val="99"/>
    <w:rsid w:val="0081504D"/>
    <w:rPr>
      <w:kern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04D"/>
    <w:rPr>
      <w:b/>
      <w:bCs/>
      <w:kern w:val="20"/>
    </w:rPr>
  </w:style>
  <w:style w:type="paragraph" w:styleId="NormalWeb">
    <w:name w:val="Normal (Web)"/>
    <w:basedOn w:val="Normal"/>
    <w:uiPriority w:val="99"/>
    <w:semiHidden/>
    <w:unhideWhenUsed/>
    <w:rsid w:val="00017B60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29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298"/>
    <w:rPr>
      <w:rFonts w:ascii="Segoe UI" w:hAnsi="Segoe UI" w:cs="Segoe UI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kruljac\AppData\Roaming\Microsoft\Templates\Izvje&#353;&#263;e%20o%20statusu%20projekta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CEF8DD2BA994F9DB48DC5BA5CE574" ma:contentTypeVersion="11" ma:contentTypeDescription="Create a new document." ma:contentTypeScope="" ma:versionID="d6472d5819b6f4f643826cf92cf78839">
  <xsd:schema xmlns:xsd="http://www.w3.org/2001/XMLSchema" xmlns:xs="http://www.w3.org/2001/XMLSchema" xmlns:p="http://schemas.microsoft.com/office/2006/metadata/properties" xmlns:ns2="37698604-472d-4ab0-a9f0-d18ca32c6c3f" xmlns:ns3="d621d727-55bd-4dd6-b7a7-ddd2c77a040c" targetNamespace="http://schemas.microsoft.com/office/2006/metadata/properties" ma:root="true" ma:fieldsID="5d1103f47f55e25a1ca3422474d610e0" ns2:_="" ns3:_="">
    <xsd:import namespace="37698604-472d-4ab0-a9f0-d18ca32c6c3f"/>
    <xsd:import namespace="d621d727-55bd-4dd6-b7a7-ddd2c77a04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98604-472d-4ab0-a9f0-d18ca32c6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1d727-55bd-4dd6-b7a7-ddd2c77a04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f87260-6c2f-4b1f-af62-ee8a5bd89aaf}" ma:internalName="TaxCatchAll" ma:showField="CatchAllData" ma:web="d621d727-55bd-4dd6-b7a7-ddd2c77a04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21d727-55bd-4dd6-b7a7-ddd2c77a040c" xsi:nil="true"/>
    <lcf76f155ced4ddcb4097134ff3c332f xmlns="37698604-472d-4ab0-a9f0-d18ca32c6c3f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04216-9AC8-4897-80F1-B880E89AE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698604-472d-4ab0-a9f0-d18ca32c6c3f"/>
    <ds:schemaRef ds:uri="d621d727-55bd-4dd6-b7a7-ddd2c77a0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18979-C756-43FD-9D2A-15203E6A502A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4BA0CB44-0EC1-466B-8A0B-76FB81EE1B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3642D1-7274-4FB5-B19D-29489B799433}">
  <ds:schemaRefs>
    <ds:schemaRef ds:uri="http://schemas.microsoft.com/office/2006/metadata/properties"/>
    <ds:schemaRef ds:uri="http://schemas.microsoft.com/office/infopath/2007/PartnerControls"/>
    <ds:schemaRef ds:uri="d621d727-55bd-4dd6-b7a7-ddd2c77a040c"/>
    <ds:schemaRef ds:uri="37698604-472d-4ab0-a9f0-d18ca32c6c3f"/>
  </ds:schemaRefs>
</ds:datastoreItem>
</file>

<file path=customXml/itemProps5.xml><?xml version="1.0" encoding="utf-8"?>
<ds:datastoreItem xmlns:ds="http://schemas.openxmlformats.org/officeDocument/2006/customXml" ds:itemID="{11CE7FAA-8109-42BB-ABAD-8A196D562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Izvješće o statusu projekta.dotx</Template>
  <TotalTime>70</TotalTime>
  <Pages>2</Pages>
  <Words>2493</Words>
  <Characters>1422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Kruljac Tuđa</dc:creator>
  <cp:keywords/>
  <cp:lastModifiedBy>EV</cp:lastModifiedBy>
  <cp:revision>18</cp:revision>
  <cp:lastPrinted>2025-07-21T13:02:00Z</cp:lastPrinted>
  <dcterms:created xsi:type="dcterms:W3CDTF">2026-04-22T12:37:00Z</dcterms:created>
  <dcterms:modified xsi:type="dcterms:W3CDTF">2026-07-09T12:50:00Z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TC027909449991</vt:lpwstr>
  </property>
  <property fmtid="{D5CDD505-2E9C-101B-9397-08002B2CF9AE}" pid="3" name="ContentTypeId">
    <vt:lpwstr>0x010100FA0CEF8DD2BA994F9DB48DC5BA5CE574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HiddenCategoryTags">
    <vt:lpwstr/>
  </property>
  <property fmtid="{D5CDD505-2E9C-101B-9397-08002B2CF9AE}" pid="10" name="CategoryTags">
    <vt:lpwstr/>
  </property>
  <property fmtid="{D5CDD505-2E9C-101B-9397-08002B2CF9AE}" pid="11" name="CategoryTagsTaxHTField0">
    <vt:lpwstr/>
  </property>
  <property fmtid="{D5CDD505-2E9C-101B-9397-08002B2CF9AE}" pid="12" name="HiddenCategoryTagsTaxHTField0">
    <vt:lpwstr/>
  </property>
  <property fmtid="{D5CDD505-2E9C-101B-9397-08002B2CF9AE}" pid="13" name="GrammarlyDocumentId">
    <vt:lpwstr>4324a2f6-0e4b-4a5f-827c-f45ce8358118</vt:lpwstr>
  </property>
</Properties>
</file>